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5AC90A" w14:textId="4F7B4C9C" w:rsidR="00AC0D63" w:rsidRDefault="00377414" w:rsidP="00BF3117">
      <w:pPr>
        <w:pStyle w:val="aTitelniveau1ZWL"/>
        <w:rPr>
          <w:lang w:val="en-US"/>
        </w:rPr>
      </w:pPr>
      <w:r>
        <w:rPr>
          <w:lang w:val="en-US"/>
        </w:rPr>
        <w:t>Routebeschrijving Expeditie Zuiderwaterlinie Grave</w:t>
      </w:r>
    </w:p>
    <w:p w14:paraId="60C1BF3D" w14:textId="77777777" w:rsidR="00377414" w:rsidRPr="00377414" w:rsidRDefault="00377414" w:rsidP="00377414">
      <w:pPr>
        <w:pStyle w:val="bInleidingZWL"/>
        <w:rPr>
          <w:lang w:val="en-US"/>
        </w:rPr>
      </w:pPr>
    </w:p>
    <w:p w14:paraId="504A9E85" w14:textId="682B660B" w:rsidR="00377414" w:rsidRPr="00377414" w:rsidRDefault="00377414" w:rsidP="00377414">
      <w:pPr>
        <w:pStyle w:val="cNummersZWL"/>
      </w:pPr>
      <w:r w:rsidRPr="00377414">
        <w:t xml:space="preserve">Vertrek vanaf De </w:t>
      </w:r>
      <w:proofErr w:type="spellStart"/>
      <w:r w:rsidRPr="00377414">
        <w:t>Hampoort</w:t>
      </w:r>
      <w:proofErr w:type="spellEnd"/>
      <w:r w:rsidRPr="00377414">
        <w:t xml:space="preserve"> aan de Elisabethstraat 10. U steekt de drukke provinciale weg over en loopt de </w:t>
      </w:r>
      <w:proofErr w:type="spellStart"/>
      <w:r w:rsidRPr="00377414">
        <w:rPr>
          <w:b/>
          <w:bCs/>
        </w:rPr>
        <w:t>Hamstraat</w:t>
      </w:r>
      <w:proofErr w:type="spellEnd"/>
      <w:r w:rsidRPr="00377414">
        <w:t xml:space="preserve"> in</w:t>
      </w:r>
      <w:r>
        <w:t>.</w:t>
      </w:r>
    </w:p>
    <w:p w14:paraId="59B03E57" w14:textId="77777777" w:rsidR="00377414" w:rsidRPr="00377414" w:rsidRDefault="00377414" w:rsidP="00377414">
      <w:pPr>
        <w:pStyle w:val="cNummersZWL"/>
      </w:pPr>
      <w:r w:rsidRPr="00377414">
        <w:t>U neemt de eerste weg rechts: D</w:t>
      </w:r>
      <w:r w:rsidRPr="00377414">
        <w:rPr>
          <w:b/>
          <w:bCs/>
        </w:rPr>
        <w:t>e Gasthuisstraat</w:t>
      </w:r>
      <w:r w:rsidRPr="00377414">
        <w:t>. Halverwege, aan de rechterkant ziet u 3 panden (</w:t>
      </w:r>
      <w:proofErr w:type="spellStart"/>
      <w:r w:rsidRPr="00377414">
        <w:t>nr</w:t>
      </w:r>
      <w:proofErr w:type="spellEnd"/>
      <w:r w:rsidRPr="00377414">
        <w:t xml:space="preserve"> 46, 48 en 50) die waarschijnlijk als enige na de belegering van Grave in 1674 ongeschonden zijn gebleven.</w:t>
      </w:r>
    </w:p>
    <w:p w14:paraId="167DAAAB" w14:textId="204B1AE6" w:rsidR="00377414" w:rsidRPr="00377414" w:rsidRDefault="00377414" w:rsidP="00377414">
      <w:pPr>
        <w:pStyle w:val="cNummersZWL"/>
      </w:pPr>
      <w:r w:rsidRPr="00377414">
        <w:t xml:space="preserve">Op het eind van de straat steekt u schuin over en gaat de </w:t>
      </w:r>
      <w:r w:rsidRPr="00377414">
        <w:rPr>
          <w:b/>
          <w:bCs/>
        </w:rPr>
        <w:t>Oliestraat</w:t>
      </w:r>
      <w:r w:rsidRPr="00377414">
        <w:t xml:space="preserve"> in. Aan de linkerkant ziet u op </w:t>
      </w:r>
      <w:proofErr w:type="spellStart"/>
      <w:r w:rsidRPr="00377414">
        <w:t>nr</w:t>
      </w:r>
      <w:proofErr w:type="spellEnd"/>
      <w:r w:rsidRPr="00377414">
        <w:t xml:space="preserve"> 6 een monumentaal pand in de “Dordtse” stijl. Aan de rechterkant staat het voormalige blindeninstituut voor meisjes/bejaardenhuis, gebouwd onder architectuur van Berlage. Ter hoogte van de Korte </w:t>
      </w:r>
      <w:proofErr w:type="spellStart"/>
      <w:r w:rsidRPr="00377414">
        <w:t>Rogstraat</w:t>
      </w:r>
      <w:proofErr w:type="spellEnd"/>
      <w:r w:rsidRPr="00377414">
        <w:t xml:space="preserve"> hebt u links kijk op de markt en de Elisabethkerk (zie tekst uitleg kijkpunten). </w:t>
      </w:r>
    </w:p>
    <w:p w14:paraId="6E090E2D" w14:textId="5C15DCCA" w:rsidR="00377414" w:rsidRPr="00377414" w:rsidRDefault="00377414" w:rsidP="00377414">
      <w:pPr>
        <w:pStyle w:val="cNummersZWL"/>
      </w:pPr>
      <w:r w:rsidRPr="00377414">
        <w:t xml:space="preserve">U bereikt de </w:t>
      </w:r>
      <w:r w:rsidRPr="00377414">
        <w:rPr>
          <w:b/>
          <w:bCs/>
        </w:rPr>
        <w:t>Maaskade</w:t>
      </w:r>
      <w:r w:rsidRPr="00377414">
        <w:t xml:space="preserve">. </w:t>
      </w:r>
      <w:r>
        <w:t>Ga l</w:t>
      </w:r>
      <w:r w:rsidRPr="00377414">
        <w:t xml:space="preserve">inksaf. U volgt de buitenmuur van de vesting tot bij de 2 kanonnen uit de Franse tijd, Le </w:t>
      </w:r>
      <w:proofErr w:type="spellStart"/>
      <w:r w:rsidRPr="00377414">
        <w:t>Partisan</w:t>
      </w:r>
      <w:proofErr w:type="spellEnd"/>
      <w:r w:rsidRPr="00377414">
        <w:t xml:space="preserve"> en </w:t>
      </w:r>
      <w:proofErr w:type="spellStart"/>
      <w:r w:rsidRPr="00377414">
        <w:t>L’Intriguant</w:t>
      </w:r>
      <w:proofErr w:type="spellEnd"/>
      <w:r w:rsidRPr="00377414">
        <w:t>. Deze kanonnen hadden tot 1941 een functie: met kanonschoten werden de boeren gewaarschuwd dat er hoogwater op komst was. De uiterwaarden zouden binnen 24 uur overstromen en de Beerse Overlaat zou Grave (tijdelijk) in een eiland veranderen.</w:t>
      </w:r>
    </w:p>
    <w:p w14:paraId="6C71CD0E" w14:textId="77777777" w:rsidR="00377414" w:rsidRPr="00377414" w:rsidRDefault="00377414" w:rsidP="00377414">
      <w:pPr>
        <w:pStyle w:val="cNummersZWL"/>
      </w:pPr>
      <w:r w:rsidRPr="00377414">
        <w:t xml:space="preserve">U vervolgt uw weg langs de Maaskade tot aan de terrassen en de herbouwde Maaspoort. Daar steekt u schuin over en u loopt de </w:t>
      </w:r>
      <w:r w:rsidRPr="00377414">
        <w:rPr>
          <w:b/>
          <w:bCs/>
        </w:rPr>
        <w:t>Ruijterstraat</w:t>
      </w:r>
      <w:r w:rsidRPr="00377414">
        <w:t xml:space="preserve"> in.</w:t>
      </w:r>
    </w:p>
    <w:p w14:paraId="64D483E6" w14:textId="77777777" w:rsidR="00377414" w:rsidRPr="00377414" w:rsidRDefault="00377414" w:rsidP="00377414">
      <w:pPr>
        <w:pStyle w:val="cNummersZWL"/>
      </w:pPr>
      <w:r w:rsidRPr="00377414">
        <w:t xml:space="preserve">Bij de </w:t>
      </w:r>
      <w:r w:rsidRPr="00377414">
        <w:rPr>
          <w:b/>
          <w:bCs/>
        </w:rPr>
        <w:t>kleine parkeerplaats</w:t>
      </w:r>
      <w:r w:rsidRPr="00377414">
        <w:t xml:space="preserve"> aan uw rechterhand slaat u rechtsaf en loopt verder </w:t>
      </w:r>
      <w:r w:rsidRPr="00377414">
        <w:rPr>
          <w:b/>
          <w:bCs/>
        </w:rPr>
        <w:t>achter</w:t>
      </w:r>
      <w:r w:rsidRPr="00377414">
        <w:t xml:space="preserve"> het grote gebouw. Dit is de oude kazerne “Het Noorderblok”. </w:t>
      </w:r>
    </w:p>
    <w:p w14:paraId="47D50B76" w14:textId="77777777" w:rsidR="00377414" w:rsidRPr="00377414" w:rsidRDefault="00377414" w:rsidP="00377414">
      <w:pPr>
        <w:pStyle w:val="cNummersZWL"/>
      </w:pPr>
      <w:r w:rsidRPr="00377414">
        <w:rPr>
          <w:b/>
          <w:bCs/>
        </w:rPr>
        <w:t>Halverwege</w:t>
      </w:r>
      <w:r w:rsidRPr="00377414">
        <w:t xml:space="preserve"> pakt u de </w:t>
      </w:r>
      <w:r w:rsidRPr="00377414">
        <w:rPr>
          <w:b/>
          <w:bCs/>
        </w:rPr>
        <w:t>trap</w:t>
      </w:r>
      <w:r w:rsidRPr="00377414">
        <w:t xml:space="preserve"> omhoog. U bereikt het pad van </w:t>
      </w:r>
      <w:proofErr w:type="spellStart"/>
      <w:r w:rsidRPr="00377414">
        <w:t>halfbastion</w:t>
      </w:r>
      <w:proofErr w:type="spellEnd"/>
      <w:r w:rsidRPr="00377414">
        <w:t xml:space="preserve"> “Bekaf”, de oude exercitieplaats van het in Grave gelegerde garnizoen. Hier stond vroeger De </w:t>
      </w:r>
      <w:proofErr w:type="spellStart"/>
      <w:r w:rsidRPr="00377414">
        <w:t>Brillenborch</w:t>
      </w:r>
      <w:proofErr w:type="spellEnd"/>
      <w:r w:rsidRPr="00377414">
        <w:t xml:space="preserve">, een kasteel dat de belegering van de Spaanse troepen niet overleefd heeft. U blijft langs de fruitbomen lopen tot u het </w:t>
      </w:r>
      <w:r w:rsidRPr="00377414">
        <w:rPr>
          <w:b/>
          <w:bCs/>
        </w:rPr>
        <w:t>kerkhofje</w:t>
      </w:r>
      <w:r w:rsidRPr="00377414">
        <w:t xml:space="preserve"> onder de rode beuken bereikt.</w:t>
      </w:r>
    </w:p>
    <w:p w14:paraId="53257FD7" w14:textId="5628174F" w:rsidR="00377414" w:rsidRPr="00377414" w:rsidRDefault="00377414" w:rsidP="00377414">
      <w:pPr>
        <w:pStyle w:val="cNummersZWL"/>
      </w:pPr>
      <w:r w:rsidRPr="00377414">
        <w:t>Hier slaat u linksaf en vervolgt</w:t>
      </w:r>
      <w:r>
        <w:t xml:space="preserve"> u</w:t>
      </w:r>
      <w:r w:rsidRPr="00377414">
        <w:t xml:space="preserve"> uw weg over de oude </w:t>
      </w:r>
      <w:r w:rsidRPr="00377414">
        <w:rPr>
          <w:b/>
          <w:bCs/>
        </w:rPr>
        <w:t>stadsmuur</w:t>
      </w:r>
      <w:r w:rsidRPr="00377414">
        <w:t xml:space="preserve">. </w:t>
      </w:r>
      <w:r w:rsidR="00BD63D2">
        <w:t xml:space="preserve">Links ziet u de andere ingang van het </w:t>
      </w:r>
      <w:proofErr w:type="spellStart"/>
      <w:r w:rsidR="00BD63D2">
        <w:t>halfbastion</w:t>
      </w:r>
      <w:proofErr w:type="spellEnd"/>
      <w:r w:rsidR="00BD63D2">
        <w:t>.</w:t>
      </w:r>
    </w:p>
    <w:p w14:paraId="39D3E195" w14:textId="63E50F41" w:rsidR="003A5C56" w:rsidRDefault="00BD63D2" w:rsidP="003A5C56">
      <w:pPr>
        <w:pStyle w:val="cNummersZWL"/>
      </w:pPr>
      <w:r w:rsidRPr="00BD63D2">
        <w:rPr>
          <w:lang w:val="nl-BE"/>
        </w:rPr>
        <w:t xml:space="preserve">Houd de jachthaven aan </w:t>
      </w:r>
      <w:r>
        <w:rPr>
          <w:lang w:val="nl-BE"/>
        </w:rPr>
        <w:t>uw</w:t>
      </w:r>
      <w:r w:rsidRPr="00BD63D2">
        <w:rPr>
          <w:lang w:val="nl-BE"/>
        </w:rPr>
        <w:t xml:space="preserve"> rechterhand en vervolg </w:t>
      </w:r>
      <w:r>
        <w:rPr>
          <w:lang w:val="nl-BE"/>
        </w:rPr>
        <w:t>uw</w:t>
      </w:r>
      <w:r w:rsidRPr="00BD63D2">
        <w:rPr>
          <w:lang w:val="nl-BE"/>
        </w:rPr>
        <w:t xml:space="preserve"> weg op de </w:t>
      </w:r>
      <w:r w:rsidRPr="00BD63D2">
        <w:rPr>
          <w:b/>
          <w:bCs/>
          <w:lang w:val="nl-BE"/>
        </w:rPr>
        <w:t>Havenstraat</w:t>
      </w:r>
      <w:r w:rsidRPr="00BD63D2">
        <w:rPr>
          <w:lang w:val="nl-BE"/>
        </w:rPr>
        <w:t>. </w:t>
      </w:r>
      <w:r w:rsidR="00377414" w:rsidRPr="00377414">
        <w:t xml:space="preserve">Op het eind gaat u rechtdoor. Deze straat heet </w:t>
      </w:r>
      <w:r w:rsidR="00377414" w:rsidRPr="00377414">
        <w:rPr>
          <w:b/>
          <w:bCs/>
        </w:rPr>
        <w:t>Ravelijn</w:t>
      </w:r>
      <w:r w:rsidR="00377414" w:rsidRPr="00377414">
        <w:t>.</w:t>
      </w:r>
      <w:r w:rsidR="00377414">
        <w:t xml:space="preserve"> </w:t>
      </w:r>
      <w:r w:rsidR="00377414" w:rsidRPr="00377414">
        <w:t>U loopt nu over het voormalige blindeninstituut Sint Henricus, bedoeld voor blinden van het mannelijk geslacht. Een van de bewoners was liedjesschrijver en zanger Jules de Corte</w:t>
      </w:r>
      <w:r w:rsidR="00377414">
        <w:t>.</w:t>
      </w:r>
    </w:p>
    <w:p w14:paraId="61A64C77" w14:textId="1BCD9B84" w:rsidR="00377414" w:rsidRPr="00377414" w:rsidRDefault="00377414" w:rsidP="003A5C56">
      <w:pPr>
        <w:pStyle w:val="cNummersZWL"/>
      </w:pPr>
      <w:r w:rsidRPr="00377414">
        <w:t>Op het eind van de straat slaat u rechts</w:t>
      </w:r>
      <w:r>
        <w:t>af</w:t>
      </w:r>
      <w:r w:rsidRPr="00377414">
        <w:t xml:space="preserve"> en loopt door tot aan de verkeerslichten. U steekt over en slaat voor de brug linksaf.</w:t>
      </w:r>
    </w:p>
    <w:p w14:paraId="43D064D8" w14:textId="3A233854" w:rsidR="00377414" w:rsidRPr="00377414" w:rsidRDefault="00377414" w:rsidP="00377414">
      <w:pPr>
        <w:pStyle w:val="cNummersZWL"/>
      </w:pPr>
      <w:r w:rsidRPr="00377414">
        <w:t xml:space="preserve">Dit is de </w:t>
      </w:r>
      <w:r w:rsidRPr="00377414">
        <w:rPr>
          <w:b/>
          <w:bCs/>
        </w:rPr>
        <w:t xml:space="preserve">G.W. </w:t>
      </w:r>
      <w:proofErr w:type="spellStart"/>
      <w:r w:rsidRPr="00377414">
        <w:rPr>
          <w:b/>
          <w:bCs/>
        </w:rPr>
        <w:t>Lovendaalsingel</w:t>
      </w:r>
      <w:proofErr w:type="spellEnd"/>
      <w:r w:rsidRPr="00377414">
        <w:rPr>
          <w:b/>
          <w:bCs/>
        </w:rPr>
        <w:t>.</w:t>
      </w:r>
      <w:r w:rsidRPr="00377414">
        <w:t xml:space="preserve"> U loopt weer over een oude stadswal. Links en rechts ziet u water, onderdeel van de stadsverdediging. De twee-onder-een-kapwoningen aan uw linkerhand zijn de enige woningen die voor 1948 buiten de stadsmuren zijn gebouwd. De woonwijk(en) aan uw rechterhand zijn van na</w:t>
      </w:r>
      <w:r>
        <w:t xml:space="preserve"> </w:t>
      </w:r>
      <w:r w:rsidRPr="00377414">
        <w:t xml:space="preserve">1948. Tot 1941 overstroomde dit gebied ’s winters meerdere malen </w:t>
      </w:r>
      <w:r>
        <w:t>als onderdeel van</w:t>
      </w:r>
      <w:r w:rsidRPr="00377414">
        <w:t xml:space="preserve"> de Zuiderwaterlinie.</w:t>
      </w:r>
    </w:p>
    <w:p w14:paraId="2D757BB5" w14:textId="4B5F83C2" w:rsidR="00700276" w:rsidRDefault="00377414" w:rsidP="00377414">
      <w:pPr>
        <w:pStyle w:val="cNummersZWL"/>
      </w:pPr>
      <w:r w:rsidRPr="00377414">
        <w:t xml:space="preserve">Op het eind van de </w:t>
      </w:r>
      <w:proofErr w:type="spellStart"/>
      <w:r w:rsidRPr="00377414">
        <w:t>Lovendaalsingel</w:t>
      </w:r>
      <w:proofErr w:type="spellEnd"/>
      <w:r w:rsidRPr="00377414">
        <w:t xml:space="preserve"> waar u nog een goed zicht hebt op de stadsgracht, steekt u de drukke</w:t>
      </w:r>
      <w:r w:rsidRPr="00377414">
        <w:rPr>
          <w:b/>
          <w:bCs/>
        </w:rPr>
        <w:t xml:space="preserve"> N321 </w:t>
      </w:r>
      <w:r w:rsidRPr="00377414">
        <w:t xml:space="preserve">over en gaat </w:t>
      </w:r>
      <w:r>
        <w:t xml:space="preserve">u </w:t>
      </w:r>
      <w:r w:rsidRPr="00377414">
        <w:t>linksaf over het voetpad. U passeert de</w:t>
      </w:r>
      <w:r w:rsidRPr="00377414">
        <w:rPr>
          <w:b/>
          <w:bCs/>
        </w:rPr>
        <w:t xml:space="preserve"> Mariakapel</w:t>
      </w:r>
      <w:r w:rsidRPr="00377414">
        <w:t xml:space="preserve"> aan de achterzijde. Op het eind slaat u rechtsaf </w:t>
      </w:r>
      <w:r w:rsidRPr="00377414">
        <w:rPr>
          <w:b/>
          <w:bCs/>
        </w:rPr>
        <w:t xml:space="preserve">(Elisabethstraat) </w:t>
      </w:r>
      <w:r w:rsidRPr="00377414">
        <w:t xml:space="preserve">en komt u uit bij het startpunt </w:t>
      </w:r>
      <w:r w:rsidRPr="00377414">
        <w:rPr>
          <w:b/>
          <w:bCs/>
        </w:rPr>
        <w:t xml:space="preserve">de </w:t>
      </w:r>
      <w:proofErr w:type="spellStart"/>
      <w:r w:rsidRPr="00377414">
        <w:rPr>
          <w:b/>
          <w:bCs/>
        </w:rPr>
        <w:t>Hampoort</w:t>
      </w:r>
      <w:proofErr w:type="spellEnd"/>
      <w:r w:rsidRPr="00377414">
        <w:rPr>
          <w:b/>
          <w:bCs/>
        </w:rPr>
        <w:t xml:space="preserve">. </w:t>
      </w:r>
      <w:r w:rsidRPr="00377414">
        <w:t>Hierin is het stadsmuseum en de gildekamer gevestigd. Zeker een bezoekje waard.</w:t>
      </w:r>
    </w:p>
    <w:p w14:paraId="0F179989" w14:textId="2A4E8C02" w:rsidR="003B253A" w:rsidRPr="00EC1652" w:rsidRDefault="003B253A" w:rsidP="00700276">
      <w:pPr>
        <w:pStyle w:val="cNummersZWL"/>
        <w:numPr>
          <w:ilvl w:val="0"/>
          <w:numId w:val="0"/>
        </w:numPr>
      </w:pPr>
    </w:p>
    <w:sectPr w:rsidR="003B253A" w:rsidRPr="00EC1652" w:rsidSect="006A26FF">
      <w:headerReference w:type="default" r:id="rId8"/>
      <w:footerReference w:type="even" r:id="rId9"/>
      <w:footerReference w:type="default" r:id="rId10"/>
      <w:pgSz w:w="11906" w:h="16838"/>
      <w:pgMar w:top="1417" w:right="1417" w:bottom="1417" w:left="1417" w:header="102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C2A25" w14:textId="77777777" w:rsidR="003D2B8B" w:rsidRDefault="003D2B8B" w:rsidP="00C345AE">
      <w:pPr>
        <w:spacing w:line="240" w:lineRule="auto"/>
      </w:pPr>
      <w:r>
        <w:separator/>
      </w:r>
    </w:p>
    <w:p w14:paraId="3399B00D" w14:textId="77777777" w:rsidR="003D2B8B" w:rsidRDefault="003D2B8B"/>
  </w:endnote>
  <w:endnote w:type="continuationSeparator" w:id="0">
    <w:p w14:paraId="68973DD3" w14:textId="77777777" w:rsidR="003D2B8B" w:rsidRDefault="003D2B8B" w:rsidP="00C345AE">
      <w:pPr>
        <w:spacing w:line="240" w:lineRule="auto"/>
      </w:pPr>
      <w:r>
        <w:continuationSeparator/>
      </w:r>
    </w:p>
    <w:p w14:paraId="0D2BB101" w14:textId="77777777" w:rsidR="003D2B8B" w:rsidRDefault="003D2B8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oofdtekst CS)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319169863"/>
      <w:docPartObj>
        <w:docPartGallery w:val="Page Numbers (Bottom of Page)"/>
        <w:docPartUnique/>
      </w:docPartObj>
    </w:sdtPr>
    <w:sdtContent>
      <w:p w14:paraId="1A7FF41A" w14:textId="77777777" w:rsidR="006A26FF" w:rsidRDefault="006A26FF" w:rsidP="00700276">
        <w:pPr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39C45B6B" w14:textId="77777777" w:rsidR="006A26FF" w:rsidRDefault="006A26FF" w:rsidP="006A26FF">
    <w:pPr>
      <w:ind w:right="360"/>
    </w:pPr>
  </w:p>
  <w:p w14:paraId="3CF3E6C5" w14:textId="77777777" w:rsidR="00695515" w:rsidRDefault="0069551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1826246075"/>
      <w:docPartObj>
        <w:docPartGallery w:val="Page Numbers (Bottom of Page)"/>
        <w:docPartUnique/>
      </w:docPartObj>
    </w:sdtPr>
    <w:sdtContent>
      <w:p w14:paraId="4B724EBC" w14:textId="77777777" w:rsidR="00700276" w:rsidRDefault="00700276" w:rsidP="00DA1B2F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14:paraId="7B43669F" w14:textId="77777777" w:rsidR="006A26FF" w:rsidRPr="00B95A09" w:rsidRDefault="006A26FF" w:rsidP="006A26FF">
    <w:pPr>
      <w:ind w:right="360"/>
      <w:rPr>
        <w:color w:val="055A8E"/>
      </w:rPr>
    </w:pPr>
  </w:p>
  <w:p w14:paraId="63C4EA47" w14:textId="77777777" w:rsidR="00695515" w:rsidRDefault="006955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EF214D" w14:textId="77777777" w:rsidR="003D2B8B" w:rsidRDefault="003D2B8B" w:rsidP="00C345AE">
      <w:pPr>
        <w:spacing w:line="240" w:lineRule="auto"/>
      </w:pPr>
      <w:r>
        <w:separator/>
      </w:r>
    </w:p>
    <w:p w14:paraId="61DD5ABE" w14:textId="77777777" w:rsidR="003D2B8B" w:rsidRDefault="003D2B8B"/>
  </w:footnote>
  <w:footnote w:type="continuationSeparator" w:id="0">
    <w:p w14:paraId="04079F0C" w14:textId="77777777" w:rsidR="003D2B8B" w:rsidRDefault="003D2B8B" w:rsidP="00C345AE">
      <w:pPr>
        <w:spacing w:line="240" w:lineRule="auto"/>
      </w:pPr>
      <w:r>
        <w:continuationSeparator/>
      </w:r>
    </w:p>
    <w:p w14:paraId="336D3F3D" w14:textId="77777777" w:rsidR="003D2B8B" w:rsidRDefault="003D2B8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63DCC4" w14:textId="77777777" w:rsidR="00912BD6" w:rsidRDefault="00912BD6" w:rsidP="00712CFF">
    <w:pPr>
      <w:pStyle w:val="Koptekst"/>
      <w:jc w:val="right"/>
    </w:pPr>
    <w:r>
      <w:rPr>
        <w:noProof/>
        <w:sz w:val="80"/>
        <w:szCs w:val="80"/>
      </w:rPr>
      <w:drawing>
        <wp:inline distT="0" distB="0" distL="0" distR="0" wp14:anchorId="5A3A63EE" wp14:editId="0D188C50">
          <wp:extent cx="2321359" cy="855134"/>
          <wp:effectExtent l="0" t="0" r="3175" b="0"/>
          <wp:docPr id="980445536" name="Afbeelding 1" descr="Afbeelding met symbool, logo, Lettertype, Graphics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0445536" name="Afbeelding 1" descr="Afbeelding met symbool, logo, Lettertype, Graphics&#10;&#10;Automatisch gegenereerde beschrijv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43"/>
                  <a:stretch/>
                </pic:blipFill>
                <pic:spPr bwMode="auto">
                  <a:xfrm>
                    <a:off x="0" y="0"/>
                    <a:ext cx="2346808" cy="8645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5192784" w14:textId="77777777" w:rsidR="00912BD6" w:rsidRDefault="00912BD6" w:rsidP="00712CFF">
    <w:pPr>
      <w:pStyle w:val="Koptekst"/>
      <w:jc w:val="right"/>
    </w:pPr>
  </w:p>
  <w:p w14:paraId="710DC466" w14:textId="77777777" w:rsidR="00912BD6" w:rsidRDefault="00912BD6" w:rsidP="002577A9">
    <w:pPr>
      <w:pStyle w:val="Koptekst"/>
      <w:jc w:val="right"/>
    </w:pPr>
  </w:p>
  <w:p w14:paraId="383467E7" w14:textId="77777777" w:rsidR="002577A9" w:rsidRDefault="002577A9" w:rsidP="002577A9">
    <w:pPr>
      <w:pStyle w:val="Koptekst"/>
      <w:jc w:val="right"/>
    </w:pPr>
  </w:p>
  <w:p w14:paraId="4D82E381" w14:textId="77777777" w:rsidR="00695515" w:rsidRDefault="0069551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7" type="#_x0000_t75" style="width:2.5pt;height:2.5pt" o:bullet="t">
        <v:imagedata r:id="rId1" o:title="Bullet"/>
      </v:shape>
    </w:pict>
  </w:numPicBullet>
  <w:numPicBullet w:numPicBulletId="1">
    <w:pict>
      <v:shape id="_x0000_i1238" type="#_x0000_t75" style="width:18.15pt;height:6.9pt" o:bullet="t">
        <v:imagedata r:id="rId2" o:title="Bullet"/>
      </v:shape>
    </w:pict>
  </w:numPicBullet>
  <w:numPicBullet w:numPicBulletId="2">
    <w:pict>
      <v:shape id="_x0000_i1239" type="#_x0000_t75" style="width:6.9pt;height:2.5pt" o:bullet="t">
        <v:imagedata r:id="rId3" o:title="Bullet"/>
      </v:shape>
    </w:pict>
  </w:numPicBullet>
  <w:abstractNum w:abstractNumId="0" w15:restartNumberingAfterBreak="0">
    <w:nsid w:val="FFFFFF7C"/>
    <w:multiLevelType w:val="singleLevel"/>
    <w:tmpl w:val="FDA8BA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9D677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570E8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2C57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C784F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81AE9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CCAF4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683C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2AA6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EEC4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44EA1"/>
    <w:multiLevelType w:val="multilevel"/>
    <w:tmpl w:val="0413001D"/>
    <w:styleLink w:val="Huidigelijst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3976DDF"/>
    <w:multiLevelType w:val="multilevel"/>
    <w:tmpl w:val="0413001D"/>
    <w:styleLink w:val="Huidigelijst3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6726F11"/>
    <w:multiLevelType w:val="multilevel"/>
    <w:tmpl w:val="957AEE32"/>
    <w:styleLink w:val="Huidigelijst35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/>
        <w:i w:val="0"/>
        <w:color w:val="F9C800"/>
        <w:sz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E17AA7"/>
    <w:multiLevelType w:val="multilevel"/>
    <w:tmpl w:val="544418A8"/>
    <w:styleLink w:val="Huidigelijst39"/>
    <w:lvl w:ilvl="0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  <w:color w:val="055A8E"/>
      </w:rPr>
    </w:lvl>
    <w:lvl w:ilvl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4" w15:restartNumberingAfterBreak="0">
    <w:nsid w:val="08D32C8C"/>
    <w:multiLevelType w:val="hybridMultilevel"/>
    <w:tmpl w:val="406830D8"/>
    <w:lvl w:ilvl="0" w:tplc="04130001">
      <w:start w:val="1"/>
      <w:numFmt w:val="bullet"/>
      <w:lvlText w:val=""/>
      <w:lvlJc w:val="left"/>
      <w:pPr>
        <w:ind w:left="91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5" w15:restartNumberingAfterBreak="0">
    <w:nsid w:val="099F44A0"/>
    <w:multiLevelType w:val="hybridMultilevel"/>
    <w:tmpl w:val="544418A8"/>
    <w:lvl w:ilvl="0" w:tplc="35E63CD8">
      <w:start w:val="1"/>
      <w:numFmt w:val="bullet"/>
      <w:pStyle w:val="KadermetopsommingZWL"/>
      <w:lvlText w:val=""/>
      <w:lvlJc w:val="left"/>
      <w:pPr>
        <w:ind w:left="918" w:hanging="360"/>
      </w:pPr>
      <w:rPr>
        <w:rFonts w:ascii="Symbol" w:hAnsi="Symbol" w:hint="default"/>
        <w:color w:val="055A8E"/>
      </w:rPr>
    </w:lvl>
    <w:lvl w:ilvl="1" w:tplc="FFFFFFFF" w:tentative="1">
      <w:start w:val="1"/>
      <w:numFmt w:val="bullet"/>
      <w:lvlText w:val="o"/>
      <w:lvlJc w:val="left"/>
      <w:pPr>
        <w:ind w:left="16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abstractNum w:abstractNumId="16" w15:restartNumberingAfterBreak="0">
    <w:nsid w:val="09D72E54"/>
    <w:multiLevelType w:val="multilevel"/>
    <w:tmpl w:val="0413001D"/>
    <w:styleLink w:val="Huidigelijst1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59A7782"/>
    <w:multiLevelType w:val="multilevel"/>
    <w:tmpl w:val="89C263DA"/>
    <w:styleLink w:val="Huidigelijst33"/>
    <w:lvl w:ilvl="0">
      <w:start w:val="1"/>
      <w:numFmt w:val="decimal"/>
      <w:lvlText w:val="%1"/>
      <w:lvlJc w:val="left"/>
      <w:pPr>
        <w:ind w:left="227" w:hanging="227"/>
      </w:pPr>
      <w:rPr>
        <w:rFonts w:hint="default"/>
        <w:color w:val="40B5A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B91DBC"/>
    <w:multiLevelType w:val="multilevel"/>
    <w:tmpl w:val="0413001D"/>
    <w:styleLink w:val="Huidigelijst2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16213665"/>
    <w:multiLevelType w:val="multilevel"/>
    <w:tmpl w:val="0413001D"/>
    <w:styleLink w:val="Huidigelij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1A560BA8"/>
    <w:multiLevelType w:val="multilevel"/>
    <w:tmpl w:val="0413001D"/>
    <w:styleLink w:val="Huidigelijst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1D76655F"/>
    <w:multiLevelType w:val="hybridMultilevel"/>
    <w:tmpl w:val="8AE4E4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EAA06E3"/>
    <w:multiLevelType w:val="multilevel"/>
    <w:tmpl w:val="9C46C776"/>
    <w:styleLink w:val="Huidigelijst6"/>
    <w:lvl w:ilvl="0">
      <w:start w:val="1"/>
      <w:numFmt w:val="decimal"/>
      <w:lvlText w:val="%1."/>
      <w:lvlJc w:val="left"/>
      <w:pPr>
        <w:ind w:left="567" w:hanging="340"/>
      </w:pPr>
      <w:rPr>
        <w:rFonts w:hint="default"/>
        <w:color w:val="05C8B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1B37DE6"/>
    <w:multiLevelType w:val="multilevel"/>
    <w:tmpl w:val="0413001D"/>
    <w:styleLink w:val="Huidigelijst2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5ED3003"/>
    <w:multiLevelType w:val="multilevel"/>
    <w:tmpl w:val="9C0ACEDA"/>
    <w:styleLink w:val="Huidigelijst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75F27B2"/>
    <w:multiLevelType w:val="multilevel"/>
    <w:tmpl w:val="A4DAE9C0"/>
    <w:styleLink w:val="Huidigelijst40"/>
    <w:lvl w:ilvl="0">
      <w:start w:val="1"/>
      <w:numFmt w:val="decimal"/>
      <w:lvlText w:val="%1."/>
      <w:lvlJc w:val="left"/>
      <w:pPr>
        <w:ind w:left="227" w:hanging="227"/>
      </w:pPr>
      <w:rPr>
        <w:rFonts w:ascii="Helvetica" w:hAnsi="Helvetica" w:hint="default"/>
        <w:b w:val="0"/>
        <w:i w:val="0"/>
        <w:color w:val="A6191D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7867035"/>
    <w:multiLevelType w:val="multilevel"/>
    <w:tmpl w:val="0413001D"/>
    <w:styleLink w:val="Huidigelijst2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7D37FF5"/>
    <w:multiLevelType w:val="multilevel"/>
    <w:tmpl w:val="52D89596"/>
    <w:styleLink w:val="Huidigelijst32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/>
        <w:i w:val="0"/>
        <w:color w:val="40B5A8"/>
        <w:sz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89E7E5C"/>
    <w:multiLevelType w:val="multilevel"/>
    <w:tmpl w:val="0413001D"/>
    <w:styleLink w:val="Huidigelij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2B5D37A9"/>
    <w:multiLevelType w:val="multilevel"/>
    <w:tmpl w:val="0413001D"/>
    <w:styleLink w:val="Huidigelijst1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2E082B49"/>
    <w:multiLevelType w:val="hybridMultilevel"/>
    <w:tmpl w:val="98466010"/>
    <w:lvl w:ilvl="0" w:tplc="EDCC2C1C">
      <w:start w:val="1"/>
      <w:numFmt w:val="bullet"/>
      <w:pStyle w:val="cBulletsZWL"/>
      <w:lvlText w:val=""/>
      <w:lvlJc w:val="left"/>
      <w:pPr>
        <w:ind w:left="284" w:hanging="284"/>
      </w:pPr>
      <w:rPr>
        <w:rFonts w:ascii="Symbol" w:hAnsi="Symbol" w:hint="default"/>
        <w:b/>
        <w:i w:val="0"/>
        <w:color w:val="055A8E"/>
        <w:sz w:val="15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F936361"/>
    <w:multiLevelType w:val="multilevel"/>
    <w:tmpl w:val="0413001D"/>
    <w:styleLink w:val="Huidigelijst3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 w15:restartNumberingAfterBreak="0">
    <w:nsid w:val="2FFD4970"/>
    <w:multiLevelType w:val="hybridMultilevel"/>
    <w:tmpl w:val="1B3E8FFC"/>
    <w:lvl w:ilvl="0" w:tplc="7922B0D6">
      <w:start w:val="1"/>
      <w:numFmt w:val="decimal"/>
      <w:pStyle w:val="cNummersZWL"/>
      <w:lvlText w:val="%1."/>
      <w:lvlJc w:val="left"/>
      <w:pPr>
        <w:ind w:left="284" w:hanging="284"/>
      </w:pPr>
      <w:rPr>
        <w:rFonts w:ascii="Helvetica" w:hAnsi="Helvetica" w:hint="default"/>
        <w:b w:val="0"/>
        <w:i w:val="0"/>
        <w:color w:val="A6191D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2E95D81"/>
    <w:multiLevelType w:val="multilevel"/>
    <w:tmpl w:val="0413001D"/>
    <w:styleLink w:val="Huidigelijst2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33C121DB"/>
    <w:multiLevelType w:val="multilevel"/>
    <w:tmpl w:val="0413001D"/>
    <w:styleLink w:val="Huidigelijst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33F20A59"/>
    <w:multiLevelType w:val="multilevel"/>
    <w:tmpl w:val="0413001D"/>
    <w:styleLink w:val="Huidigelijst2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3B8F238F"/>
    <w:multiLevelType w:val="multilevel"/>
    <w:tmpl w:val="0413001D"/>
    <w:styleLink w:val="Huidigelijst3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 w15:restartNumberingAfterBreak="0">
    <w:nsid w:val="3BE627BD"/>
    <w:multiLevelType w:val="multilevel"/>
    <w:tmpl w:val="0413001D"/>
    <w:styleLink w:val="Huidigelijst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40926A98"/>
    <w:multiLevelType w:val="multilevel"/>
    <w:tmpl w:val="0413001D"/>
    <w:styleLink w:val="Huidigelij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45A51FA7"/>
    <w:multiLevelType w:val="multilevel"/>
    <w:tmpl w:val="0413001D"/>
    <w:styleLink w:val="Huidigelijst1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467D6378"/>
    <w:multiLevelType w:val="multilevel"/>
    <w:tmpl w:val="9C46C776"/>
    <w:styleLink w:val="Huidigelijst7"/>
    <w:lvl w:ilvl="0">
      <w:start w:val="1"/>
      <w:numFmt w:val="decimal"/>
      <w:lvlText w:val="%1."/>
      <w:lvlJc w:val="left"/>
      <w:pPr>
        <w:ind w:left="567" w:hanging="340"/>
      </w:pPr>
      <w:rPr>
        <w:rFonts w:hint="default"/>
        <w:color w:val="05C8B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90C18E2"/>
    <w:multiLevelType w:val="multilevel"/>
    <w:tmpl w:val="0413001D"/>
    <w:styleLink w:val="Huidigelij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2" w15:restartNumberingAfterBreak="0">
    <w:nsid w:val="4B647106"/>
    <w:multiLevelType w:val="multilevel"/>
    <w:tmpl w:val="0413001D"/>
    <w:styleLink w:val="Huidigelijst27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4D0C1951"/>
    <w:multiLevelType w:val="multilevel"/>
    <w:tmpl w:val="0413001D"/>
    <w:styleLink w:val="Huidigelijst2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 w15:restartNumberingAfterBreak="0">
    <w:nsid w:val="4F3148A1"/>
    <w:multiLevelType w:val="multilevel"/>
    <w:tmpl w:val="0413001D"/>
    <w:styleLink w:val="Huidigelij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56B2423D"/>
    <w:multiLevelType w:val="multilevel"/>
    <w:tmpl w:val="1D30FA6A"/>
    <w:styleLink w:val="Huidigelijst31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b/>
        <w:i w:val="0"/>
        <w:color w:val="40B5A8"/>
        <w:sz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FBB6708"/>
    <w:multiLevelType w:val="multilevel"/>
    <w:tmpl w:val="0413001D"/>
    <w:styleLink w:val="Huidigelijst2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68EB56A1"/>
    <w:multiLevelType w:val="multilevel"/>
    <w:tmpl w:val="0413001D"/>
    <w:styleLink w:val="Huidigelijst1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6AC02625"/>
    <w:multiLevelType w:val="multilevel"/>
    <w:tmpl w:val="BE8A408E"/>
    <w:styleLink w:val="Huidigelijst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CB94A67"/>
    <w:multiLevelType w:val="multilevel"/>
    <w:tmpl w:val="0413001D"/>
    <w:styleLink w:val="Huidigelijst29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6E2A032E"/>
    <w:multiLevelType w:val="multilevel"/>
    <w:tmpl w:val="0413001D"/>
    <w:styleLink w:val="Huidigelijst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6E44633C"/>
    <w:multiLevelType w:val="multilevel"/>
    <w:tmpl w:val="0413001D"/>
    <w:styleLink w:val="Huidigelijst1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6F073C6D"/>
    <w:multiLevelType w:val="multilevel"/>
    <w:tmpl w:val="0413001D"/>
    <w:styleLink w:val="Huidigelij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754C381C"/>
    <w:multiLevelType w:val="multilevel"/>
    <w:tmpl w:val="0413001D"/>
    <w:styleLink w:val="Huidigelijst4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769B5E62"/>
    <w:multiLevelType w:val="hybridMultilevel"/>
    <w:tmpl w:val="1EB46B6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B750204"/>
    <w:multiLevelType w:val="multilevel"/>
    <w:tmpl w:val="0413001D"/>
    <w:styleLink w:val="Huidigelijst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6" w15:restartNumberingAfterBreak="0">
    <w:nsid w:val="7F5E7EC2"/>
    <w:multiLevelType w:val="multilevel"/>
    <w:tmpl w:val="0413001D"/>
    <w:styleLink w:val="Huidigelijst1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602447489">
    <w:abstractNumId w:val="0"/>
  </w:num>
  <w:num w:numId="2" w16cid:durableId="1557163572">
    <w:abstractNumId w:val="1"/>
  </w:num>
  <w:num w:numId="3" w16cid:durableId="549615673">
    <w:abstractNumId w:val="2"/>
  </w:num>
  <w:num w:numId="4" w16cid:durableId="2029600594">
    <w:abstractNumId w:val="3"/>
  </w:num>
  <w:num w:numId="5" w16cid:durableId="454445342">
    <w:abstractNumId w:val="8"/>
  </w:num>
  <w:num w:numId="6" w16cid:durableId="1731345692">
    <w:abstractNumId w:val="4"/>
  </w:num>
  <w:num w:numId="7" w16cid:durableId="200365228">
    <w:abstractNumId w:val="5"/>
  </w:num>
  <w:num w:numId="8" w16cid:durableId="1636762497">
    <w:abstractNumId w:val="6"/>
  </w:num>
  <w:num w:numId="9" w16cid:durableId="1946233787">
    <w:abstractNumId w:val="7"/>
  </w:num>
  <w:num w:numId="10" w16cid:durableId="824054016">
    <w:abstractNumId w:val="9"/>
  </w:num>
  <w:num w:numId="11" w16cid:durableId="1016421263">
    <w:abstractNumId w:val="30"/>
  </w:num>
  <w:num w:numId="12" w16cid:durableId="1036538009">
    <w:abstractNumId w:val="24"/>
  </w:num>
  <w:num w:numId="13" w16cid:durableId="1504203333">
    <w:abstractNumId w:val="44"/>
  </w:num>
  <w:num w:numId="14" w16cid:durableId="1539395130">
    <w:abstractNumId w:val="19"/>
  </w:num>
  <w:num w:numId="15" w16cid:durableId="325477560">
    <w:abstractNumId w:val="28"/>
  </w:num>
  <w:num w:numId="16" w16cid:durableId="1891259889">
    <w:abstractNumId w:val="32"/>
  </w:num>
  <w:num w:numId="17" w16cid:durableId="907149819">
    <w:abstractNumId w:val="48"/>
  </w:num>
  <w:num w:numId="18" w16cid:durableId="1261718461">
    <w:abstractNumId w:val="22"/>
  </w:num>
  <w:num w:numId="19" w16cid:durableId="909002985">
    <w:abstractNumId w:val="40"/>
  </w:num>
  <w:num w:numId="20" w16cid:durableId="1253857722">
    <w:abstractNumId w:val="20"/>
  </w:num>
  <w:num w:numId="21" w16cid:durableId="1627619110">
    <w:abstractNumId w:val="10"/>
  </w:num>
  <w:num w:numId="22" w16cid:durableId="583532864">
    <w:abstractNumId w:val="47"/>
  </w:num>
  <w:num w:numId="23" w16cid:durableId="1185512412">
    <w:abstractNumId w:val="51"/>
  </w:num>
  <w:num w:numId="24" w16cid:durableId="1959794013">
    <w:abstractNumId w:val="34"/>
  </w:num>
  <w:num w:numId="25" w16cid:durableId="1278639241">
    <w:abstractNumId w:val="52"/>
  </w:num>
  <w:num w:numId="26" w16cid:durableId="2006663700">
    <w:abstractNumId w:val="41"/>
  </w:num>
  <w:num w:numId="27" w16cid:durableId="501896727">
    <w:abstractNumId w:val="38"/>
  </w:num>
  <w:num w:numId="28" w16cid:durableId="997228118">
    <w:abstractNumId w:val="56"/>
  </w:num>
  <w:num w:numId="29" w16cid:durableId="247348791">
    <w:abstractNumId w:val="16"/>
  </w:num>
  <w:num w:numId="30" w16cid:durableId="491139004">
    <w:abstractNumId w:val="39"/>
  </w:num>
  <w:num w:numId="31" w16cid:durableId="315962858">
    <w:abstractNumId w:val="29"/>
  </w:num>
  <w:num w:numId="32" w16cid:durableId="757292284">
    <w:abstractNumId w:val="23"/>
  </w:num>
  <w:num w:numId="33" w16cid:durableId="2056611590">
    <w:abstractNumId w:val="43"/>
  </w:num>
  <w:num w:numId="34" w16cid:durableId="344284763">
    <w:abstractNumId w:val="50"/>
  </w:num>
  <w:num w:numId="35" w16cid:durableId="1309557308">
    <w:abstractNumId w:val="35"/>
  </w:num>
  <w:num w:numId="36" w16cid:durableId="1318339588">
    <w:abstractNumId w:val="18"/>
  </w:num>
  <w:num w:numId="37" w16cid:durableId="661396015">
    <w:abstractNumId w:val="33"/>
  </w:num>
  <w:num w:numId="38" w16cid:durableId="1741173256">
    <w:abstractNumId w:val="46"/>
  </w:num>
  <w:num w:numId="39" w16cid:durableId="14352621">
    <w:abstractNumId w:val="42"/>
  </w:num>
  <w:num w:numId="40" w16cid:durableId="483276937">
    <w:abstractNumId w:val="26"/>
  </w:num>
  <w:num w:numId="41" w16cid:durableId="220942799">
    <w:abstractNumId w:val="49"/>
  </w:num>
  <w:num w:numId="42" w16cid:durableId="1969164834">
    <w:abstractNumId w:val="37"/>
  </w:num>
  <w:num w:numId="43" w16cid:durableId="1331062415">
    <w:abstractNumId w:val="21"/>
  </w:num>
  <w:num w:numId="44" w16cid:durableId="1765296896">
    <w:abstractNumId w:val="45"/>
  </w:num>
  <w:num w:numId="45" w16cid:durableId="796874336">
    <w:abstractNumId w:val="27"/>
  </w:num>
  <w:num w:numId="46" w16cid:durableId="417093485">
    <w:abstractNumId w:val="17"/>
  </w:num>
  <w:num w:numId="47" w16cid:durableId="1426070737">
    <w:abstractNumId w:val="31"/>
  </w:num>
  <w:num w:numId="48" w16cid:durableId="773284369">
    <w:abstractNumId w:val="12"/>
  </w:num>
  <w:num w:numId="49" w16cid:durableId="1520654056">
    <w:abstractNumId w:val="0"/>
  </w:num>
  <w:num w:numId="50" w16cid:durableId="1853495164">
    <w:abstractNumId w:val="1"/>
  </w:num>
  <w:num w:numId="51" w16cid:durableId="625694043">
    <w:abstractNumId w:val="2"/>
  </w:num>
  <w:num w:numId="52" w16cid:durableId="1735271388">
    <w:abstractNumId w:val="3"/>
  </w:num>
  <w:num w:numId="53" w16cid:durableId="497235821">
    <w:abstractNumId w:val="8"/>
  </w:num>
  <w:num w:numId="54" w16cid:durableId="752512658">
    <w:abstractNumId w:val="4"/>
  </w:num>
  <w:num w:numId="55" w16cid:durableId="211157454">
    <w:abstractNumId w:val="5"/>
  </w:num>
  <w:num w:numId="56" w16cid:durableId="2005087687">
    <w:abstractNumId w:val="6"/>
  </w:num>
  <w:num w:numId="57" w16cid:durableId="1786583670">
    <w:abstractNumId w:val="7"/>
  </w:num>
  <w:num w:numId="58" w16cid:durableId="1510367615">
    <w:abstractNumId w:val="9"/>
  </w:num>
  <w:num w:numId="59" w16cid:durableId="1237475169">
    <w:abstractNumId w:val="0"/>
  </w:num>
  <w:num w:numId="60" w16cid:durableId="107118242">
    <w:abstractNumId w:val="1"/>
  </w:num>
  <w:num w:numId="61" w16cid:durableId="121003613">
    <w:abstractNumId w:val="2"/>
  </w:num>
  <w:num w:numId="62" w16cid:durableId="411661467">
    <w:abstractNumId w:val="3"/>
  </w:num>
  <w:num w:numId="63" w16cid:durableId="794639859">
    <w:abstractNumId w:val="8"/>
  </w:num>
  <w:num w:numId="64" w16cid:durableId="410352309">
    <w:abstractNumId w:val="4"/>
  </w:num>
  <w:num w:numId="65" w16cid:durableId="1772773973">
    <w:abstractNumId w:val="5"/>
  </w:num>
  <w:num w:numId="66" w16cid:durableId="1646734846">
    <w:abstractNumId w:val="6"/>
  </w:num>
  <w:num w:numId="67" w16cid:durableId="1360004674">
    <w:abstractNumId w:val="7"/>
  </w:num>
  <w:num w:numId="68" w16cid:durableId="1698385619">
    <w:abstractNumId w:val="9"/>
  </w:num>
  <w:num w:numId="69" w16cid:durableId="558906358">
    <w:abstractNumId w:val="0"/>
  </w:num>
  <w:num w:numId="70" w16cid:durableId="1843427091">
    <w:abstractNumId w:val="1"/>
  </w:num>
  <w:num w:numId="71" w16cid:durableId="88158166">
    <w:abstractNumId w:val="2"/>
  </w:num>
  <w:num w:numId="72" w16cid:durableId="1360624045">
    <w:abstractNumId w:val="3"/>
  </w:num>
  <w:num w:numId="73" w16cid:durableId="641540180">
    <w:abstractNumId w:val="8"/>
  </w:num>
  <w:num w:numId="74" w16cid:durableId="780344296">
    <w:abstractNumId w:val="4"/>
  </w:num>
  <w:num w:numId="75" w16cid:durableId="864295041">
    <w:abstractNumId w:val="5"/>
  </w:num>
  <w:num w:numId="76" w16cid:durableId="261231344">
    <w:abstractNumId w:val="6"/>
  </w:num>
  <w:num w:numId="77" w16cid:durableId="1070687186">
    <w:abstractNumId w:val="7"/>
  </w:num>
  <w:num w:numId="78" w16cid:durableId="2101752548">
    <w:abstractNumId w:val="9"/>
  </w:num>
  <w:num w:numId="79" w16cid:durableId="1343046004">
    <w:abstractNumId w:val="0"/>
  </w:num>
  <w:num w:numId="80" w16cid:durableId="1668554175">
    <w:abstractNumId w:val="1"/>
  </w:num>
  <w:num w:numId="81" w16cid:durableId="1907839028">
    <w:abstractNumId w:val="2"/>
  </w:num>
  <w:num w:numId="82" w16cid:durableId="1824197474">
    <w:abstractNumId w:val="3"/>
  </w:num>
  <w:num w:numId="83" w16cid:durableId="728571798">
    <w:abstractNumId w:val="8"/>
  </w:num>
  <w:num w:numId="84" w16cid:durableId="1197890621">
    <w:abstractNumId w:val="4"/>
  </w:num>
  <w:num w:numId="85" w16cid:durableId="159738174">
    <w:abstractNumId w:val="5"/>
  </w:num>
  <w:num w:numId="86" w16cid:durableId="1206455180">
    <w:abstractNumId w:val="6"/>
  </w:num>
  <w:num w:numId="87" w16cid:durableId="1756590887">
    <w:abstractNumId w:val="7"/>
  </w:num>
  <w:num w:numId="88" w16cid:durableId="803158326">
    <w:abstractNumId w:val="9"/>
  </w:num>
  <w:num w:numId="89" w16cid:durableId="2146267245">
    <w:abstractNumId w:val="0"/>
  </w:num>
  <w:num w:numId="90" w16cid:durableId="1578979401">
    <w:abstractNumId w:val="1"/>
  </w:num>
  <w:num w:numId="91" w16cid:durableId="1500579037">
    <w:abstractNumId w:val="2"/>
  </w:num>
  <w:num w:numId="92" w16cid:durableId="979966946">
    <w:abstractNumId w:val="3"/>
  </w:num>
  <w:num w:numId="93" w16cid:durableId="1654335267">
    <w:abstractNumId w:val="8"/>
  </w:num>
  <w:num w:numId="94" w16cid:durableId="532616478">
    <w:abstractNumId w:val="4"/>
  </w:num>
  <w:num w:numId="95" w16cid:durableId="171652837">
    <w:abstractNumId w:val="5"/>
  </w:num>
  <w:num w:numId="96" w16cid:durableId="1519393158">
    <w:abstractNumId w:val="6"/>
  </w:num>
  <w:num w:numId="97" w16cid:durableId="1962809468">
    <w:abstractNumId w:val="7"/>
  </w:num>
  <w:num w:numId="98" w16cid:durableId="1641223965">
    <w:abstractNumId w:val="9"/>
  </w:num>
  <w:num w:numId="99" w16cid:durableId="1739747800">
    <w:abstractNumId w:val="0"/>
  </w:num>
  <w:num w:numId="100" w16cid:durableId="148717459">
    <w:abstractNumId w:val="1"/>
  </w:num>
  <w:num w:numId="101" w16cid:durableId="390692648">
    <w:abstractNumId w:val="2"/>
  </w:num>
  <w:num w:numId="102" w16cid:durableId="989213838">
    <w:abstractNumId w:val="3"/>
  </w:num>
  <w:num w:numId="103" w16cid:durableId="854536491">
    <w:abstractNumId w:val="8"/>
  </w:num>
  <w:num w:numId="104" w16cid:durableId="12999604">
    <w:abstractNumId w:val="4"/>
  </w:num>
  <w:num w:numId="105" w16cid:durableId="226037617">
    <w:abstractNumId w:val="5"/>
  </w:num>
  <w:num w:numId="106" w16cid:durableId="622156421">
    <w:abstractNumId w:val="6"/>
  </w:num>
  <w:num w:numId="107" w16cid:durableId="1907300388">
    <w:abstractNumId w:val="7"/>
  </w:num>
  <w:num w:numId="108" w16cid:durableId="641622277">
    <w:abstractNumId w:val="9"/>
  </w:num>
  <w:num w:numId="109" w16cid:durableId="779573148">
    <w:abstractNumId w:val="0"/>
  </w:num>
  <w:num w:numId="110" w16cid:durableId="1961260225">
    <w:abstractNumId w:val="1"/>
  </w:num>
  <w:num w:numId="111" w16cid:durableId="241916894">
    <w:abstractNumId w:val="2"/>
  </w:num>
  <w:num w:numId="112" w16cid:durableId="1508783722">
    <w:abstractNumId w:val="3"/>
  </w:num>
  <w:num w:numId="113" w16cid:durableId="292445835">
    <w:abstractNumId w:val="8"/>
  </w:num>
  <w:num w:numId="114" w16cid:durableId="1447307479">
    <w:abstractNumId w:val="4"/>
  </w:num>
  <w:num w:numId="115" w16cid:durableId="1453982563">
    <w:abstractNumId w:val="5"/>
  </w:num>
  <w:num w:numId="116" w16cid:durableId="1654748878">
    <w:abstractNumId w:val="6"/>
  </w:num>
  <w:num w:numId="117" w16cid:durableId="1131708036">
    <w:abstractNumId w:val="7"/>
  </w:num>
  <w:num w:numId="118" w16cid:durableId="1213348243">
    <w:abstractNumId w:val="9"/>
  </w:num>
  <w:num w:numId="119" w16cid:durableId="1268850210">
    <w:abstractNumId w:val="0"/>
  </w:num>
  <w:num w:numId="120" w16cid:durableId="1761875417">
    <w:abstractNumId w:val="1"/>
  </w:num>
  <w:num w:numId="121" w16cid:durableId="1913151894">
    <w:abstractNumId w:val="2"/>
  </w:num>
  <w:num w:numId="122" w16cid:durableId="751976028">
    <w:abstractNumId w:val="3"/>
  </w:num>
  <w:num w:numId="123" w16cid:durableId="40713690">
    <w:abstractNumId w:val="8"/>
  </w:num>
  <w:num w:numId="124" w16cid:durableId="1448354081">
    <w:abstractNumId w:val="4"/>
  </w:num>
  <w:num w:numId="125" w16cid:durableId="1168399574">
    <w:abstractNumId w:val="5"/>
  </w:num>
  <w:num w:numId="126" w16cid:durableId="766192032">
    <w:abstractNumId w:val="6"/>
  </w:num>
  <w:num w:numId="127" w16cid:durableId="1059403263">
    <w:abstractNumId w:val="7"/>
  </w:num>
  <w:num w:numId="128" w16cid:durableId="1108892493">
    <w:abstractNumId w:val="9"/>
  </w:num>
  <w:num w:numId="129" w16cid:durableId="1150708098">
    <w:abstractNumId w:val="0"/>
  </w:num>
  <w:num w:numId="130" w16cid:durableId="1626353104">
    <w:abstractNumId w:val="1"/>
  </w:num>
  <w:num w:numId="131" w16cid:durableId="1628705186">
    <w:abstractNumId w:val="2"/>
  </w:num>
  <w:num w:numId="132" w16cid:durableId="1236083634">
    <w:abstractNumId w:val="3"/>
  </w:num>
  <w:num w:numId="133" w16cid:durableId="1335377793">
    <w:abstractNumId w:val="8"/>
  </w:num>
  <w:num w:numId="134" w16cid:durableId="1197544342">
    <w:abstractNumId w:val="4"/>
  </w:num>
  <w:num w:numId="135" w16cid:durableId="349332867">
    <w:abstractNumId w:val="5"/>
  </w:num>
  <w:num w:numId="136" w16cid:durableId="1392147619">
    <w:abstractNumId w:val="6"/>
  </w:num>
  <w:num w:numId="137" w16cid:durableId="1540048557">
    <w:abstractNumId w:val="7"/>
  </w:num>
  <w:num w:numId="138" w16cid:durableId="114491855">
    <w:abstractNumId w:val="9"/>
  </w:num>
  <w:num w:numId="139" w16cid:durableId="794059606">
    <w:abstractNumId w:val="0"/>
  </w:num>
  <w:num w:numId="140" w16cid:durableId="754933965">
    <w:abstractNumId w:val="1"/>
  </w:num>
  <w:num w:numId="141" w16cid:durableId="35545020">
    <w:abstractNumId w:val="2"/>
  </w:num>
  <w:num w:numId="142" w16cid:durableId="1163005788">
    <w:abstractNumId w:val="3"/>
  </w:num>
  <w:num w:numId="143" w16cid:durableId="70589856">
    <w:abstractNumId w:val="8"/>
  </w:num>
  <w:num w:numId="144" w16cid:durableId="550072393">
    <w:abstractNumId w:val="4"/>
  </w:num>
  <w:num w:numId="145" w16cid:durableId="1964730147">
    <w:abstractNumId w:val="5"/>
  </w:num>
  <w:num w:numId="146" w16cid:durableId="1407921513">
    <w:abstractNumId w:val="6"/>
  </w:num>
  <w:num w:numId="147" w16cid:durableId="1278176318">
    <w:abstractNumId w:val="7"/>
  </w:num>
  <w:num w:numId="148" w16cid:durableId="462890147">
    <w:abstractNumId w:val="9"/>
  </w:num>
  <w:num w:numId="149" w16cid:durableId="2140679542">
    <w:abstractNumId w:val="0"/>
  </w:num>
  <w:num w:numId="150" w16cid:durableId="1036926770">
    <w:abstractNumId w:val="1"/>
  </w:num>
  <w:num w:numId="151" w16cid:durableId="1085153363">
    <w:abstractNumId w:val="2"/>
  </w:num>
  <w:num w:numId="152" w16cid:durableId="281570128">
    <w:abstractNumId w:val="3"/>
  </w:num>
  <w:num w:numId="153" w16cid:durableId="2041933108">
    <w:abstractNumId w:val="8"/>
  </w:num>
  <w:num w:numId="154" w16cid:durableId="465858696">
    <w:abstractNumId w:val="4"/>
  </w:num>
  <w:num w:numId="155" w16cid:durableId="1520729178">
    <w:abstractNumId w:val="5"/>
  </w:num>
  <w:num w:numId="156" w16cid:durableId="1555509164">
    <w:abstractNumId w:val="6"/>
  </w:num>
  <w:num w:numId="157" w16cid:durableId="1812282086">
    <w:abstractNumId w:val="7"/>
  </w:num>
  <w:num w:numId="158" w16cid:durableId="1411151147">
    <w:abstractNumId w:val="9"/>
  </w:num>
  <w:num w:numId="159" w16cid:durableId="1616210406">
    <w:abstractNumId w:val="0"/>
  </w:num>
  <w:num w:numId="160" w16cid:durableId="1734890611">
    <w:abstractNumId w:val="1"/>
  </w:num>
  <w:num w:numId="161" w16cid:durableId="1700085659">
    <w:abstractNumId w:val="2"/>
  </w:num>
  <w:num w:numId="162" w16cid:durableId="892928116">
    <w:abstractNumId w:val="3"/>
  </w:num>
  <w:num w:numId="163" w16cid:durableId="887765934">
    <w:abstractNumId w:val="8"/>
  </w:num>
  <w:num w:numId="164" w16cid:durableId="1458644713">
    <w:abstractNumId w:val="4"/>
  </w:num>
  <w:num w:numId="165" w16cid:durableId="1743990173">
    <w:abstractNumId w:val="5"/>
  </w:num>
  <w:num w:numId="166" w16cid:durableId="1311709030">
    <w:abstractNumId w:val="6"/>
  </w:num>
  <w:num w:numId="167" w16cid:durableId="1542134619">
    <w:abstractNumId w:val="7"/>
  </w:num>
  <w:num w:numId="168" w16cid:durableId="1228226543">
    <w:abstractNumId w:val="9"/>
  </w:num>
  <w:num w:numId="169" w16cid:durableId="1044909181">
    <w:abstractNumId w:val="0"/>
  </w:num>
  <w:num w:numId="170" w16cid:durableId="520164175">
    <w:abstractNumId w:val="1"/>
  </w:num>
  <w:num w:numId="171" w16cid:durableId="72170410">
    <w:abstractNumId w:val="2"/>
  </w:num>
  <w:num w:numId="172" w16cid:durableId="1519277138">
    <w:abstractNumId w:val="3"/>
  </w:num>
  <w:num w:numId="173" w16cid:durableId="785469453">
    <w:abstractNumId w:val="8"/>
  </w:num>
  <w:num w:numId="174" w16cid:durableId="1036469819">
    <w:abstractNumId w:val="4"/>
  </w:num>
  <w:num w:numId="175" w16cid:durableId="1429961005">
    <w:abstractNumId w:val="5"/>
  </w:num>
  <w:num w:numId="176" w16cid:durableId="761296154">
    <w:abstractNumId w:val="6"/>
  </w:num>
  <w:num w:numId="177" w16cid:durableId="117455985">
    <w:abstractNumId w:val="7"/>
  </w:num>
  <w:num w:numId="178" w16cid:durableId="1623917524">
    <w:abstractNumId w:val="9"/>
  </w:num>
  <w:num w:numId="179" w16cid:durableId="84571940">
    <w:abstractNumId w:val="0"/>
  </w:num>
  <w:num w:numId="180" w16cid:durableId="1032808988">
    <w:abstractNumId w:val="1"/>
  </w:num>
  <w:num w:numId="181" w16cid:durableId="2085492495">
    <w:abstractNumId w:val="2"/>
  </w:num>
  <w:num w:numId="182" w16cid:durableId="1112943158">
    <w:abstractNumId w:val="3"/>
  </w:num>
  <w:num w:numId="183" w16cid:durableId="221016418">
    <w:abstractNumId w:val="8"/>
  </w:num>
  <w:num w:numId="184" w16cid:durableId="1364670309">
    <w:abstractNumId w:val="4"/>
  </w:num>
  <w:num w:numId="185" w16cid:durableId="1116291925">
    <w:abstractNumId w:val="5"/>
  </w:num>
  <w:num w:numId="186" w16cid:durableId="1157502728">
    <w:abstractNumId w:val="6"/>
  </w:num>
  <w:num w:numId="187" w16cid:durableId="1093623231">
    <w:abstractNumId w:val="7"/>
  </w:num>
  <w:num w:numId="188" w16cid:durableId="125125375">
    <w:abstractNumId w:val="9"/>
  </w:num>
  <w:num w:numId="189" w16cid:durableId="2127889530">
    <w:abstractNumId w:val="0"/>
  </w:num>
  <w:num w:numId="190" w16cid:durableId="1838571803">
    <w:abstractNumId w:val="1"/>
  </w:num>
  <w:num w:numId="191" w16cid:durableId="1554580874">
    <w:abstractNumId w:val="2"/>
  </w:num>
  <w:num w:numId="192" w16cid:durableId="891117153">
    <w:abstractNumId w:val="3"/>
  </w:num>
  <w:num w:numId="193" w16cid:durableId="870917269">
    <w:abstractNumId w:val="8"/>
  </w:num>
  <w:num w:numId="194" w16cid:durableId="1610040127">
    <w:abstractNumId w:val="4"/>
  </w:num>
  <w:num w:numId="195" w16cid:durableId="2000814169">
    <w:abstractNumId w:val="5"/>
  </w:num>
  <w:num w:numId="196" w16cid:durableId="523709061">
    <w:abstractNumId w:val="6"/>
  </w:num>
  <w:num w:numId="197" w16cid:durableId="1202788654">
    <w:abstractNumId w:val="7"/>
  </w:num>
  <w:num w:numId="198" w16cid:durableId="1662930691">
    <w:abstractNumId w:val="9"/>
  </w:num>
  <w:num w:numId="199" w16cid:durableId="1373724000">
    <w:abstractNumId w:val="0"/>
  </w:num>
  <w:num w:numId="200" w16cid:durableId="860898938">
    <w:abstractNumId w:val="1"/>
  </w:num>
  <w:num w:numId="201" w16cid:durableId="139198510">
    <w:abstractNumId w:val="2"/>
  </w:num>
  <w:num w:numId="202" w16cid:durableId="576327019">
    <w:abstractNumId w:val="3"/>
  </w:num>
  <w:num w:numId="203" w16cid:durableId="2090617485">
    <w:abstractNumId w:val="8"/>
  </w:num>
  <w:num w:numId="204" w16cid:durableId="1854496333">
    <w:abstractNumId w:val="4"/>
  </w:num>
  <w:num w:numId="205" w16cid:durableId="802500510">
    <w:abstractNumId w:val="5"/>
  </w:num>
  <w:num w:numId="206" w16cid:durableId="821434984">
    <w:abstractNumId w:val="6"/>
  </w:num>
  <w:num w:numId="207" w16cid:durableId="891968016">
    <w:abstractNumId w:val="7"/>
  </w:num>
  <w:num w:numId="208" w16cid:durableId="1501657688">
    <w:abstractNumId w:val="9"/>
  </w:num>
  <w:num w:numId="209" w16cid:durableId="2058702113">
    <w:abstractNumId w:val="0"/>
  </w:num>
  <w:num w:numId="210" w16cid:durableId="528297020">
    <w:abstractNumId w:val="1"/>
  </w:num>
  <w:num w:numId="211" w16cid:durableId="816338211">
    <w:abstractNumId w:val="2"/>
  </w:num>
  <w:num w:numId="212" w16cid:durableId="1337876756">
    <w:abstractNumId w:val="3"/>
  </w:num>
  <w:num w:numId="213" w16cid:durableId="1748961158">
    <w:abstractNumId w:val="8"/>
  </w:num>
  <w:num w:numId="214" w16cid:durableId="811484873">
    <w:abstractNumId w:val="4"/>
  </w:num>
  <w:num w:numId="215" w16cid:durableId="894315412">
    <w:abstractNumId w:val="5"/>
  </w:num>
  <w:num w:numId="216" w16cid:durableId="2027363904">
    <w:abstractNumId w:val="6"/>
  </w:num>
  <w:num w:numId="217" w16cid:durableId="1471172799">
    <w:abstractNumId w:val="7"/>
  </w:num>
  <w:num w:numId="218" w16cid:durableId="1973319210">
    <w:abstractNumId w:val="9"/>
  </w:num>
  <w:num w:numId="219" w16cid:durableId="1892695695">
    <w:abstractNumId w:val="0"/>
  </w:num>
  <w:num w:numId="220" w16cid:durableId="209656094">
    <w:abstractNumId w:val="1"/>
  </w:num>
  <w:num w:numId="221" w16cid:durableId="1651666987">
    <w:abstractNumId w:val="2"/>
  </w:num>
  <w:num w:numId="222" w16cid:durableId="193811973">
    <w:abstractNumId w:val="3"/>
  </w:num>
  <w:num w:numId="223" w16cid:durableId="690843499">
    <w:abstractNumId w:val="8"/>
  </w:num>
  <w:num w:numId="224" w16cid:durableId="1964845642">
    <w:abstractNumId w:val="4"/>
  </w:num>
  <w:num w:numId="225" w16cid:durableId="1945115075">
    <w:abstractNumId w:val="5"/>
  </w:num>
  <w:num w:numId="226" w16cid:durableId="1967345223">
    <w:abstractNumId w:val="6"/>
  </w:num>
  <w:num w:numId="227" w16cid:durableId="1662536143">
    <w:abstractNumId w:val="7"/>
  </w:num>
  <w:num w:numId="228" w16cid:durableId="1171146031">
    <w:abstractNumId w:val="9"/>
  </w:num>
  <w:num w:numId="229" w16cid:durableId="1206022991">
    <w:abstractNumId w:val="0"/>
  </w:num>
  <w:num w:numId="230" w16cid:durableId="280036270">
    <w:abstractNumId w:val="1"/>
  </w:num>
  <w:num w:numId="231" w16cid:durableId="826474843">
    <w:abstractNumId w:val="2"/>
  </w:num>
  <w:num w:numId="232" w16cid:durableId="1194617299">
    <w:abstractNumId w:val="3"/>
  </w:num>
  <w:num w:numId="233" w16cid:durableId="178861031">
    <w:abstractNumId w:val="8"/>
  </w:num>
  <w:num w:numId="234" w16cid:durableId="310913128">
    <w:abstractNumId w:val="4"/>
  </w:num>
  <w:num w:numId="235" w16cid:durableId="1522623825">
    <w:abstractNumId w:val="5"/>
  </w:num>
  <w:num w:numId="236" w16cid:durableId="1373724179">
    <w:abstractNumId w:val="6"/>
  </w:num>
  <w:num w:numId="237" w16cid:durableId="339890806">
    <w:abstractNumId w:val="7"/>
  </w:num>
  <w:num w:numId="238" w16cid:durableId="1789355401">
    <w:abstractNumId w:val="9"/>
  </w:num>
  <w:num w:numId="239" w16cid:durableId="1062799905">
    <w:abstractNumId w:val="0"/>
  </w:num>
  <w:num w:numId="240" w16cid:durableId="239602065">
    <w:abstractNumId w:val="1"/>
  </w:num>
  <w:num w:numId="241" w16cid:durableId="1662199979">
    <w:abstractNumId w:val="2"/>
  </w:num>
  <w:num w:numId="242" w16cid:durableId="315492877">
    <w:abstractNumId w:val="3"/>
  </w:num>
  <w:num w:numId="243" w16cid:durableId="250503310">
    <w:abstractNumId w:val="8"/>
  </w:num>
  <w:num w:numId="244" w16cid:durableId="1810853459">
    <w:abstractNumId w:val="4"/>
  </w:num>
  <w:num w:numId="245" w16cid:durableId="346638672">
    <w:abstractNumId w:val="5"/>
  </w:num>
  <w:num w:numId="246" w16cid:durableId="376785650">
    <w:abstractNumId w:val="6"/>
  </w:num>
  <w:num w:numId="247" w16cid:durableId="1818567178">
    <w:abstractNumId w:val="7"/>
  </w:num>
  <w:num w:numId="248" w16cid:durableId="813447562">
    <w:abstractNumId w:val="9"/>
  </w:num>
  <w:num w:numId="249" w16cid:durableId="165944917">
    <w:abstractNumId w:val="0"/>
  </w:num>
  <w:num w:numId="250" w16cid:durableId="20864206">
    <w:abstractNumId w:val="1"/>
  </w:num>
  <w:num w:numId="251" w16cid:durableId="1829907059">
    <w:abstractNumId w:val="2"/>
  </w:num>
  <w:num w:numId="252" w16cid:durableId="373391249">
    <w:abstractNumId w:val="3"/>
  </w:num>
  <w:num w:numId="253" w16cid:durableId="918518595">
    <w:abstractNumId w:val="8"/>
  </w:num>
  <w:num w:numId="254" w16cid:durableId="2018383944">
    <w:abstractNumId w:val="4"/>
  </w:num>
  <w:num w:numId="255" w16cid:durableId="414057506">
    <w:abstractNumId w:val="5"/>
  </w:num>
  <w:num w:numId="256" w16cid:durableId="412971453">
    <w:abstractNumId w:val="6"/>
  </w:num>
  <w:num w:numId="257" w16cid:durableId="727191460">
    <w:abstractNumId w:val="7"/>
  </w:num>
  <w:num w:numId="258" w16cid:durableId="867304440">
    <w:abstractNumId w:val="9"/>
  </w:num>
  <w:num w:numId="259" w16cid:durableId="19399500">
    <w:abstractNumId w:val="0"/>
  </w:num>
  <w:num w:numId="260" w16cid:durableId="1587307608">
    <w:abstractNumId w:val="1"/>
  </w:num>
  <w:num w:numId="261" w16cid:durableId="262802705">
    <w:abstractNumId w:val="2"/>
  </w:num>
  <w:num w:numId="262" w16cid:durableId="1532496934">
    <w:abstractNumId w:val="3"/>
  </w:num>
  <w:num w:numId="263" w16cid:durableId="311908159">
    <w:abstractNumId w:val="8"/>
  </w:num>
  <w:num w:numId="264" w16cid:durableId="539629057">
    <w:abstractNumId w:val="4"/>
  </w:num>
  <w:num w:numId="265" w16cid:durableId="615186502">
    <w:abstractNumId w:val="5"/>
  </w:num>
  <w:num w:numId="266" w16cid:durableId="1260286315">
    <w:abstractNumId w:val="6"/>
  </w:num>
  <w:num w:numId="267" w16cid:durableId="813722941">
    <w:abstractNumId w:val="7"/>
  </w:num>
  <w:num w:numId="268" w16cid:durableId="135222952">
    <w:abstractNumId w:val="9"/>
  </w:num>
  <w:num w:numId="269" w16cid:durableId="702170999">
    <w:abstractNumId w:val="0"/>
  </w:num>
  <w:num w:numId="270" w16cid:durableId="1776707746">
    <w:abstractNumId w:val="1"/>
  </w:num>
  <w:num w:numId="271" w16cid:durableId="1100182141">
    <w:abstractNumId w:val="2"/>
  </w:num>
  <w:num w:numId="272" w16cid:durableId="657998008">
    <w:abstractNumId w:val="3"/>
  </w:num>
  <w:num w:numId="273" w16cid:durableId="807474444">
    <w:abstractNumId w:val="8"/>
  </w:num>
  <w:num w:numId="274" w16cid:durableId="1931308494">
    <w:abstractNumId w:val="4"/>
  </w:num>
  <w:num w:numId="275" w16cid:durableId="1098211353">
    <w:abstractNumId w:val="5"/>
  </w:num>
  <w:num w:numId="276" w16cid:durableId="1203207348">
    <w:abstractNumId w:val="6"/>
  </w:num>
  <w:num w:numId="277" w16cid:durableId="2129472347">
    <w:abstractNumId w:val="7"/>
  </w:num>
  <w:num w:numId="278" w16cid:durableId="669142152">
    <w:abstractNumId w:val="9"/>
  </w:num>
  <w:num w:numId="279" w16cid:durableId="1458841155">
    <w:abstractNumId w:val="1"/>
  </w:num>
  <w:num w:numId="280" w16cid:durableId="887255249">
    <w:abstractNumId w:val="0"/>
  </w:num>
  <w:num w:numId="281" w16cid:durableId="1861158270">
    <w:abstractNumId w:val="1"/>
  </w:num>
  <w:num w:numId="282" w16cid:durableId="935095425">
    <w:abstractNumId w:val="2"/>
  </w:num>
  <w:num w:numId="283" w16cid:durableId="1104113155">
    <w:abstractNumId w:val="3"/>
  </w:num>
  <w:num w:numId="284" w16cid:durableId="105539422">
    <w:abstractNumId w:val="8"/>
  </w:num>
  <w:num w:numId="285" w16cid:durableId="734822195">
    <w:abstractNumId w:val="4"/>
  </w:num>
  <w:num w:numId="286" w16cid:durableId="983506282">
    <w:abstractNumId w:val="5"/>
  </w:num>
  <w:num w:numId="287" w16cid:durableId="920262717">
    <w:abstractNumId w:val="6"/>
  </w:num>
  <w:num w:numId="288" w16cid:durableId="247882699">
    <w:abstractNumId w:val="7"/>
  </w:num>
  <w:num w:numId="289" w16cid:durableId="911350058">
    <w:abstractNumId w:val="9"/>
  </w:num>
  <w:num w:numId="290" w16cid:durableId="1691712418">
    <w:abstractNumId w:val="0"/>
  </w:num>
  <w:num w:numId="291" w16cid:durableId="1419981437">
    <w:abstractNumId w:val="1"/>
  </w:num>
  <w:num w:numId="292" w16cid:durableId="275866052">
    <w:abstractNumId w:val="2"/>
  </w:num>
  <w:num w:numId="293" w16cid:durableId="604267681">
    <w:abstractNumId w:val="3"/>
  </w:num>
  <w:num w:numId="294" w16cid:durableId="1280140830">
    <w:abstractNumId w:val="8"/>
  </w:num>
  <w:num w:numId="295" w16cid:durableId="1962495937">
    <w:abstractNumId w:val="4"/>
  </w:num>
  <w:num w:numId="296" w16cid:durableId="1717120386">
    <w:abstractNumId w:val="5"/>
  </w:num>
  <w:num w:numId="297" w16cid:durableId="2073000376">
    <w:abstractNumId w:val="6"/>
  </w:num>
  <w:num w:numId="298" w16cid:durableId="1778064392">
    <w:abstractNumId w:val="7"/>
  </w:num>
  <w:num w:numId="299" w16cid:durableId="2025550670">
    <w:abstractNumId w:val="9"/>
  </w:num>
  <w:num w:numId="300" w16cid:durableId="1450471201">
    <w:abstractNumId w:val="0"/>
  </w:num>
  <w:num w:numId="301" w16cid:durableId="1424450380">
    <w:abstractNumId w:val="1"/>
  </w:num>
  <w:num w:numId="302" w16cid:durableId="1957054348">
    <w:abstractNumId w:val="2"/>
  </w:num>
  <w:num w:numId="303" w16cid:durableId="1427268413">
    <w:abstractNumId w:val="3"/>
  </w:num>
  <w:num w:numId="304" w16cid:durableId="2017921795">
    <w:abstractNumId w:val="8"/>
  </w:num>
  <w:num w:numId="305" w16cid:durableId="420567801">
    <w:abstractNumId w:val="4"/>
  </w:num>
  <w:num w:numId="306" w16cid:durableId="1331324649">
    <w:abstractNumId w:val="5"/>
  </w:num>
  <w:num w:numId="307" w16cid:durableId="795757055">
    <w:abstractNumId w:val="6"/>
  </w:num>
  <w:num w:numId="308" w16cid:durableId="662660388">
    <w:abstractNumId w:val="7"/>
  </w:num>
  <w:num w:numId="309" w16cid:durableId="1005938112">
    <w:abstractNumId w:val="9"/>
  </w:num>
  <w:num w:numId="310" w16cid:durableId="125053443">
    <w:abstractNumId w:val="0"/>
  </w:num>
  <w:num w:numId="311" w16cid:durableId="1533418125">
    <w:abstractNumId w:val="1"/>
  </w:num>
  <w:num w:numId="312" w16cid:durableId="815024401">
    <w:abstractNumId w:val="2"/>
  </w:num>
  <w:num w:numId="313" w16cid:durableId="686489620">
    <w:abstractNumId w:val="3"/>
  </w:num>
  <w:num w:numId="314" w16cid:durableId="1242564619">
    <w:abstractNumId w:val="8"/>
  </w:num>
  <w:num w:numId="315" w16cid:durableId="2144157202">
    <w:abstractNumId w:val="4"/>
  </w:num>
  <w:num w:numId="316" w16cid:durableId="419061642">
    <w:abstractNumId w:val="5"/>
  </w:num>
  <w:num w:numId="317" w16cid:durableId="1853690759">
    <w:abstractNumId w:val="6"/>
  </w:num>
  <w:num w:numId="318" w16cid:durableId="520515572">
    <w:abstractNumId w:val="7"/>
  </w:num>
  <w:num w:numId="319" w16cid:durableId="411128591">
    <w:abstractNumId w:val="9"/>
  </w:num>
  <w:num w:numId="320" w16cid:durableId="358286584">
    <w:abstractNumId w:val="0"/>
  </w:num>
  <w:num w:numId="321" w16cid:durableId="2133555578">
    <w:abstractNumId w:val="1"/>
  </w:num>
  <w:num w:numId="322" w16cid:durableId="2054304803">
    <w:abstractNumId w:val="2"/>
  </w:num>
  <w:num w:numId="323" w16cid:durableId="281958505">
    <w:abstractNumId w:val="3"/>
  </w:num>
  <w:num w:numId="324" w16cid:durableId="1068071145">
    <w:abstractNumId w:val="8"/>
  </w:num>
  <w:num w:numId="325" w16cid:durableId="516431788">
    <w:abstractNumId w:val="4"/>
  </w:num>
  <w:num w:numId="326" w16cid:durableId="2042433542">
    <w:abstractNumId w:val="5"/>
  </w:num>
  <w:num w:numId="327" w16cid:durableId="1065110578">
    <w:abstractNumId w:val="6"/>
  </w:num>
  <w:num w:numId="328" w16cid:durableId="353195858">
    <w:abstractNumId w:val="7"/>
  </w:num>
  <w:num w:numId="329" w16cid:durableId="1373193686">
    <w:abstractNumId w:val="9"/>
  </w:num>
  <w:num w:numId="330" w16cid:durableId="305817414">
    <w:abstractNumId w:val="0"/>
  </w:num>
  <w:num w:numId="331" w16cid:durableId="2042900410">
    <w:abstractNumId w:val="1"/>
  </w:num>
  <w:num w:numId="332" w16cid:durableId="1616137530">
    <w:abstractNumId w:val="2"/>
  </w:num>
  <w:num w:numId="333" w16cid:durableId="235363563">
    <w:abstractNumId w:val="3"/>
  </w:num>
  <w:num w:numId="334" w16cid:durableId="487332988">
    <w:abstractNumId w:val="8"/>
  </w:num>
  <w:num w:numId="335" w16cid:durableId="1997494645">
    <w:abstractNumId w:val="4"/>
  </w:num>
  <w:num w:numId="336" w16cid:durableId="520700313">
    <w:abstractNumId w:val="5"/>
  </w:num>
  <w:num w:numId="337" w16cid:durableId="791360664">
    <w:abstractNumId w:val="6"/>
  </w:num>
  <w:num w:numId="338" w16cid:durableId="952134445">
    <w:abstractNumId w:val="7"/>
  </w:num>
  <w:num w:numId="339" w16cid:durableId="1991664630">
    <w:abstractNumId w:val="9"/>
  </w:num>
  <w:num w:numId="340" w16cid:durableId="1887060175">
    <w:abstractNumId w:val="0"/>
  </w:num>
  <w:num w:numId="341" w16cid:durableId="1739130487">
    <w:abstractNumId w:val="1"/>
  </w:num>
  <w:num w:numId="342" w16cid:durableId="512230901">
    <w:abstractNumId w:val="2"/>
  </w:num>
  <w:num w:numId="343" w16cid:durableId="267347468">
    <w:abstractNumId w:val="3"/>
  </w:num>
  <w:num w:numId="344" w16cid:durableId="1843817951">
    <w:abstractNumId w:val="8"/>
  </w:num>
  <w:num w:numId="345" w16cid:durableId="1304122944">
    <w:abstractNumId w:val="4"/>
  </w:num>
  <w:num w:numId="346" w16cid:durableId="280066230">
    <w:abstractNumId w:val="5"/>
  </w:num>
  <w:num w:numId="347" w16cid:durableId="93404209">
    <w:abstractNumId w:val="6"/>
  </w:num>
  <w:num w:numId="348" w16cid:durableId="488985066">
    <w:abstractNumId w:val="7"/>
  </w:num>
  <w:num w:numId="349" w16cid:durableId="1406762629">
    <w:abstractNumId w:val="9"/>
  </w:num>
  <w:num w:numId="350" w16cid:durableId="1938832675">
    <w:abstractNumId w:val="0"/>
  </w:num>
  <w:num w:numId="351" w16cid:durableId="997072024">
    <w:abstractNumId w:val="1"/>
  </w:num>
  <w:num w:numId="352" w16cid:durableId="1084688166">
    <w:abstractNumId w:val="2"/>
  </w:num>
  <w:num w:numId="353" w16cid:durableId="13305766">
    <w:abstractNumId w:val="3"/>
  </w:num>
  <w:num w:numId="354" w16cid:durableId="1251309600">
    <w:abstractNumId w:val="8"/>
  </w:num>
  <w:num w:numId="355" w16cid:durableId="1228539178">
    <w:abstractNumId w:val="4"/>
  </w:num>
  <w:num w:numId="356" w16cid:durableId="1521162437">
    <w:abstractNumId w:val="5"/>
  </w:num>
  <w:num w:numId="357" w16cid:durableId="1393116197">
    <w:abstractNumId w:val="6"/>
  </w:num>
  <w:num w:numId="358" w16cid:durableId="1230532772">
    <w:abstractNumId w:val="7"/>
  </w:num>
  <w:num w:numId="359" w16cid:durableId="1472088542">
    <w:abstractNumId w:val="9"/>
  </w:num>
  <w:num w:numId="360" w16cid:durableId="1462114213">
    <w:abstractNumId w:val="0"/>
  </w:num>
  <w:num w:numId="361" w16cid:durableId="1542016220">
    <w:abstractNumId w:val="1"/>
  </w:num>
  <w:num w:numId="362" w16cid:durableId="1858496216">
    <w:abstractNumId w:val="2"/>
  </w:num>
  <w:num w:numId="363" w16cid:durableId="1850288789">
    <w:abstractNumId w:val="3"/>
  </w:num>
  <w:num w:numId="364" w16cid:durableId="90512766">
    <w:abstractNumId w:val="8"/>
  </w:num>
  <w:num w:numId="365" w16cid:durableId="1038623529">
    <w:abstractNumId w:val="4"/>
  </w:num>
  <w:num w:numId="366" w16cid:durableId="915480203">
    <w:abstractNumId w:val="5"/>
  </w:num>
  <w:num w:numId="367" w16cid:durableId="926769213">
    <w:abstractNumId w:val="6"/>
  </w:num>
  <w:num w:numId="368" w16cid:durableId="97406888">
    <w:abstractNumId w:val="7"/>
  </w:num>
  <w:num w:numId="369" w16cid:durableId="1558394716">
    <w:abstractNumId w:val="9"/>
  </w:num>
  <w:num w:numId="370" w16cid:durableId="156239211">
    <w:abstractNumId w:val="0"/>
  </w:num>
  <w:num w:numId="371" w16cid:durableId="295451488">
    <w:abstractNumId w:val="1"/>
  </w:num>
  <w:num w:numId="372" w16cid:durableId="2119594254">
    <w:abstractNumId w:val="2"/>
  </w:num>
  <w:num w:numId="373" w16cid:durableId="1564020070">
    <w:abstractNumId w:val="3"/>
  </w:num>
  <w:num w:numId="374" w16cid:durableId="1764034494">
    <w:abstractNumId w:val="8"/>
  </w:num>
  <w:num w:numId="375" w16cid:durableId="1044058497">
    <w:abstractNumId w:val="4"/>
  </w:num>
  <w:num w:numId="376" w16cid:durableId="261693228">
    <w:abstractNumId w:val="5"/>
  </w:num>
  <w:num w:numId="377" w16cid:durableId="45640890">
    <w:abstractNumId w:val="6"/>
  </w:num>
  <w:num w:numId="378" w16cid:durableId="1672026407">
    <w:abstractNumId w:val="7"/>
  </w:num>
  <w:num w:numId="379" w16cid:durableId="1938900330">
    <w:abstractNumId w:val="9"/>
  </w:num>
  <w:num w:numId="380" w16cid:durableId="214438435">
    <w:abstractNumId w:val="0"/>
  </w:num>
  <w:num w:numId="381" w16cid:durableId="796680442">
    <w:abstractNumId w:val="1"/>
  </w:num>
  <w:num w:numId="382" w16cid:durableId="1225873745">
    <w:abstractNumId w:val="2"/>
  </w:num>
  <w:num w:numId="383" w16cid:durableId="543835730">
    <w:abstractNumId w:val="3"/>
  </w:num>
  <w:num w:numId="384" w16cid:durableId="1440220574">
    <w:abstractNumId w:val="8"/>
  </w:num>
  <w:num w:numId="385" w16cid:durableId="1491365593">
    <w:abstractNumId w:val="4"/>
  </w:num>
  <w:num w:numId="386" w16cid:durableId="70320587">
    <w:abstractNumId w:val="5"/>
  </w:num>
  <w:num w:numId="387" w16cid:durableId="2042049171">
    <w:abstractNumId w:val="6"/>
  </w:num>
  <w:num w:numId="388" w16cid:durableId="743066273">
    <w:abstractNumId w:val="7"/>
  </w:num>
  <w:num w:numId="389" w16cid:durableId="1250696689">
    <w:abstractNumId w:val="9"/>
  </w:num>
  <w:num w:numId="390" w16cid:durableId="1994291545">
    <w:abstractNumId w:val="0"/>
  </w:num>
  <w:num w:numId="391" w16cid:durableId="1822770128">
    <w:abstractNumId w:val="1"/>
  </w:num>
  <w:num w:numId="392" w16cid:durableId="1457530986">
    <w:abstractNumId w:val="2"/>
  </w:num>
  <w:num w:numId="393" w16cid:durableId="1124612511">
    <w:abstractNumId w:val="3"/>
  </w:num>
  <w:num w:numId="394" w16cid:durableId="429081998">
    <w:abstractNumId w:val="8"/>
  </w:num>
  <w:num w:numId="395" w16cid:durableId="1636834446">
    <w:abstractNumId w:val="4"/>
  </w:num>
  <w:num w:numId="396" w16cid:durableId="797256909">
    <w:abstractNumId w:val="5"/>
  </w:num>
  <w:num w:numId="397" w16cid:durableId="935140602">
    <w:abstractNumId w:val="6"/>
  </w:num>
  <w:num w:numId="398" w16cid:durableId="2027243858">
    <w:abstractNumId w:val="7"/>
  </w:num>
  <w:num w:numId="399" w16cid:durableId="586620551">
    <w:abstractNumId w:val="9"/>
  </w:num>
  <w:num w:numId="400" w16cid:durableId="2108841718">
    <w:abstractNumId w:val="0"/>
  </w:num>
  <w:num w:numId="401" w16cid:durableId="1078751078">
    <w:abstractNumId w:val="1"/>
  </w:num>
  <w:num w:numId="402" w16cid:durableId="1568958430">
    <w:abstractNumId w:val="2"/>
  </w:num>
  <w:num w:numId="403" w16cid:durableId="249119122">
    <w:abstractNumId w:val="3"/>
  </w:num>
  <w:num w:numId="404" w16cid:durableId="1737972202">
    <w:abstractNumId w:val="8"/>
  </w:num>
  <w:num w:numId="405" w16cid:durableId="2025666503">
    <w:abstractNumId w:val="4"/>
  </w:num>
  <w:num w:numId="406" w16cid:durableId="340545800">
    <w:abstractNumId w:val="5"/>
  </w:num>
  <w:num w:numId="407" w16cid:durableId="1699428904">
    <w:abstractNumId w:val="6"/>
  </w:num>
  <w:num w:numId="408" w16cid:durableId="868682228">
    <w:abstractNumId w:val="7"/>
  </w:num>
  <w:num w:numId="409" w16cid:durableId="1270817881">
    <w:abstractNumId w:val="9"/>
  </w:num>
  <w:num w:numId="410" w16cid:durableId="1709447300">
    <w:abstractNumId w:val="0"/>
  </w:num>
  <w:num w:numId="411" w16cid:durableId="207225162">
    <w:abstractNumId w:val="1"/>
  </w:num>
  <w:num w:numId="412" w16cid:durableId="1136799259">
    <w:abstractNumId w:val="2"/>
  </w:num>
  <w:num w:numId="413" w16cid:durableId="790249062">
    <w:abstractNumId w:val="3"/>
  </w:num>
  <w:num w:numId="414" w16cid:durableId="164058197">
    <w:abstractNumId w:val="8"/>
  </w:num>
  <w:num w:numId="415" w16cid:durableId="1451123580">
    <w:abstractNumId w:val="4"/>
  </w:num>
  <w:num w:numId="416" w16cid:durableId="1024791577">
    <w:abstractNumId w:val="5"/>
  </w:num>
  <w:num w:numId="417" w16cid:durableId="69668212">
    <w:abstractNumId w:val="6"/>
  </w:num>
  <w:num w:numId="418" w16cid:durableId="487750701">
    <w:abstractNumId w:val="7"/>
  </w:num>
  <w:num w:numId="419" w16cid:durableId="816914669">
    <w:abstractNumId w:val="9"/>
  </w:num>
  <w:num w:numId="420" w16cid:durableId="1245721048">
    <w:abstractNumId w:val="0"/>
  </w:num>
  <w:num w:numId="421" w16cid:durableId="1289816580">
    <w:abstractNumId w:val="1"/>
  </w:num>
  <w:num w:numId="422" w16cid:durableId="643852691">
    <w:abstractNumId w:val="2"/>
  </w:num>
  <w:num w:numId="423" w16cid:durableId="1464496434">
    <w:abstractNumId w:val="3"/>
  </w:num>
  <w:num w:numId="424" w16cid:durableId="1959604339">
    <w:abstractNumId w:val="8"/>
  </w:num>
  <w:num w:numId="425" w16cid:durableId="942222065">
    <w:abstractNumId w:val="4"/>
  </w:num>
  <w:num w:numId="426" w16cid:durableId="126701750">
    <w:abstractNumId w:val="5"/>
  </w:num>
  <w:num w:numId="427" w16cid:durableId="1487552711">
    <w:abstractNumId w:val="6"/>
  </w:num>
  <w:num w:numId="428" w16cid:durableId="787573">
    <w:abstractNumId w:val="7"/>
  </w:num>
  <w:num w:numId="429" w16cid:durableId="745373010">
    <w:abstractNumId w:val="9"/>
  </w:num>
  <w:num w:numId="430" w16cid:durableId="633289537">
    <w:abstractNumId w:val="0"/>
  </w:num>
  <w:num w:numId="431" w16cid:durableId="912661344">
    <w:abstractNumId w:val="1"/>
  </w:num>
  <w:num w:numId="432" w16cid:durableId="742797745">
    <w:abstractNumId w:val="2"/>
  </w:num>
  <w:num w:numId="433" w16cid:durableId="209077471">
    <w:abstractNumId w:val="3"/>
  </w:num>
  <w:num w:numId="434" w16cid:durableId="252906341">
    <w:abstractNumId w:val="8"/>
  </w:num>
  <w:num w:numId="435" w16cid:durableId="1957321904">
    <w:abstractNumId w:val="4"/>
  </w:num>
  <w:num w:numId="436" w16cid:durableId="1906185288">
    <w:abstractNumId w:val="5"/>
  </w:num>
  <w:num w:numId="437" w16cid:durableId="1148277573">
    <w:abstractNumId w:val="6"/>
  </w:num>
  <w:num w:numId="438" w16cid:durableId="1240167635">
    <w:abstractNumId w:val="7"/>
  </w:num>
  <w:num w:numId="439" w16cid:durableId="843933253">
    <w:abstractNumId w:val="9"/>
  </w:num>
  <w:num w:numId="440" w16cid:durableId="1836844610">
    <w:abstractNumId w:val="0"/>
  </w:num>
  <w:num w:numId="441" w16cid:durableId="1089615670">
    <w:abstractNumId w:val="1"/>
  </w:num>
  <w:num w:numId="442" w16cid:durableId="291834387">
    <w:abstractNumId w:val="2"/>
  </w:num>
  <w:num w:numId="443" w16cid:durableId="1083843551">
    <w:abstractNumId w:val="3"/>
  </w:num>
  <w:num w:numId="444" w16cid:durableId="163133455">
    <w:abstractNumId w:val="8"/>
  </w:num>
  <w:num w:numId="445" w16cid:durableId="1390497204">
    <w:abstractNumId w:val="4"/>
  </w:num>
  <w:num w:numId="446" w16cid:durableId="1515606263">
    <w:abstractNumId w:val="5"/>
  </w:num>
  <w:num w:numId="447" w16cid:durableId="262224207">
    <w:abstractNumId w:val="6"/>
  </w:num>
  <w:num w:numId="448" w16cid:durableId="489560580">
    <w:abstractNumId w:val="7"/>
  </w:num>
  <w:num w:numId="449" w16cid:durableId="2036347248">
    <w:abstractNumId w:val="9"/>
  </w:num>
  <w:num w:numId="450" w16cid:durableId="588391113">
    <w:abstractNumId w:val="0"/>
  </w:num>
  <w:num w:numId="451" w16cid:durableId="228929179">
    <w:abstractNumId w:val="1"/>
  </w:num>
  <w:num w:numId="452" w16cid:durableId="920061497">
    <w:abstractNumId w:val="2"/>
  </w:num>
  <w:num w:numId="453" w16cid:durableId="1172066964">
    <w:abstractNumId w:val="3"/>
  </w:num>
  <w:num w:numId="454" w16cid:durableId="2086217554">
    <w:abstractNumId w:val="8"/>
  </w:num>
  <w:num w:numId="455" w16cid:durableId="1485706178">
    <w:abstractNumId w:val="4"/>
  </w:num>
  <w:num w:numId="456" w16cid:durableId="1896507179">
    <w:abstractNumId w:val="5"/>
  </w:num>
  <w:num w:numId="457" w16cid:durableId="232356929">
    <w:abstractNumId w:val="6"/>
  </w:num>
  <w:num w:numId="458" w16cid:durableId="2020499234">
    <w:abstractNumId w:val="7"/>
  </w:num>
  <w:num w:numId="459" w16cid:durableId="138812751">
    <w:abstractNumId w:val="9"/>
  </w:num>
  <w:num w:numId="460" w16cid:durableId="544096842">
    <w:abstractNumId w:val="0"/>
  </w:num>
  <w:num w:numId="461" w16cid:durableId="817455926">
    <w:abstractNumId w:val="1"/>
  </w:num>
  <w:num w:numId="462" w16cid:durableId="1535575303">
    <w:abstractNumId w:val="2"/>
  </w:num>
  <w:num w:numId="463" w16cid:durableId="143787313">
    <w:abstractNumId w:val="3"/>
  </w:num>
  <w:num w:numId="464" w16cid:durableId="303123278">
    <w:abstractNumId w:val="8"/>
  </w:num>
  <w:num w:numId="465" w16cid:durableId="1495142698">
    <w:abstractNumId w:val="4"/>
  </w:num>
  <w:num w:numId="466" w16cid:durableId="713504395">
    <w:abstractNumId w:val="5"/>
  </w:num>
  <w:num w:numId="467" w16cid:durableId="620264148">
    <w:abstractNumId w:val="6"/>
  </w:num>
  <w:num w:numId="468" w16cid:durableId="1784425486">
    <w:abstractNumId w:val="7"/>
  </w:num>
  <w:num w:numId="469" w16cid:durableId="552157253">
    <w:abstractNumId w:val="9"/>
  </w:num>
  <w:num w:numId="470" w16cid:durableId="1589653942">
    <w:abstractNumId w:val="0"/>
  </w:num>
  <w:num w:numId="471" w16cid:durableId="1895310450">
    <w:abstractNumId w:val="1"/>
  </w:num>
  <w:num w:numId="472" w16cid:durableId="1727996261">
    <w:abstractNumId w:val="2"/>
  </w:num>
  <w:num w:numId="473" w16cid:durableId="764882353">
    <w:abstractNumId w:val="3"/>
  </w:num>
  <w:num w:numId="474" w16cid:durableId="1155099743">
    <w:abstractNumId w:val="8"/>
  </w:num>
  <w:num w:numId="475" w16cid:durableId="65685451">
    <w:abstractNumId w:val="4"/>
  </w:num>
  <w:num w:numId="476" w16cid:durableId="228225671">
    <w:abstractNumId w:val="5"/>
  </w:num>
  <w:num w:numId="477" w16cid:durableId="557981453">
    <w:abstractNumId w:val="6"/>
  </w:num>
  <w:num w:numId="478" w16cid:durableId="856775906">
    <w:abstractNumId w:val="7"/>
  </w:num>
  <w:num w:numId="479" w16cid:durableId="819612225">
    <w:abstractNumId w:val="9"/>
  </w:num>
  <w:num w:numId="480" w16cid:durableId="1627926022">
    <w:abstractNumId w:val="0"/>
  </w:num>
  <w:num w:numId="481" w16cid:durableId="1748071637">
    <w:abstractNumId w:val="1"/>
  </w:num>
  <w:num w:numId="482" w16cid:durableId="1271081424">
    <w:abstractNumId w:val="2"/>
  </w:num>
  <w:num w:numId="483" w16cid:durableId="799953412">
    <w:abstractNumId w:val="3"/>
  </w:num>
  <w:num w:numId="484" w16cid:durableId="1818834754">
    <w:abstractNumId w:val="8"/>
  </w:num>
  <w:num w:numId="485" w16cid:durableId="409931546">
    <w:abstractNumId w:val="4"/>
  </w:num>
  <w:num w:numId="486" w16cid:durableId="479660762">
    <w:abstractNumId w:val="5"/>
  </w:num>
  <w:num w:numId="487" w16cid:durableId="448746395">
    <w:abstractNumId w:val="6"/>
  </w:num>
  <w:num w:numId="488" w16cid:durableId="1104571053">
    <w:abstractNumId w:val="7"/>
  </w:num>
  <w:num w:numId="489" w16cid:durableId="1602911850">
    <w:abstractNumId w:val="9"/>
  </w:num>
  <w:num w:numId="490" w16cid:durableId="1850292550">
    <w:abstractNumId w:val="0"/>
  </w:num>
  <w:num w:numId="491" w16cid:durableId="425619085">
    <w:abstractNumId w:val="1"/>
  </w:num>
  <w:num w:numId="492" w16cid:durableId="987975594">
    <w:abstractNumId w:val="2"/>
  </w:num>
  <w:num w:numId="493" w16cid:durableId="1641761909">
    <w:abstractNumId w:val="3"/>
  </w:num>
  <w:num w:numId="494" w16cid:durableId="729040880">
    <w:abstractNumId w:val="8"/>
  </w:num>
  <w:num w:numId="495" w16cid:durableId="1211529056">
    <w:abstractNumId w:val="4"/>
  </w:num>
  <w:num w:numId="496" w16cid:durableId="1682395045">
    <w:abstractNumId w:val="5"/>
  </w:num>
  <w:num w:numId="497" w16cid:durableId="1736122166">
    <w:abstractNumId w:val="6"/>
  </w:num>
  <w:num w:numId="498" w16cid:durableId="1816139788">
    <w:abstractNumId w:val="7"/>
  </w:num>
  <w:num w:numId="499" w16cid:durableId="1287657871">
    <w:abstractNumId w:val="9"/>
  </w:num>
  <w:num w:numId="500" w16cid:durableId="814759537">
    <w:abstractNumId w:val="0"/>
  </w:num>
  <w:num w:numId="501" w16cid:durableId="1306810497">
    <w:abstractNumId w:val="1"/>
  </w:num>
  <w:num w:numId="502" w16cid:durableId="740831508">
    <w:abstractNumId w:val="2"/>
  </w:num>
  <w:num w:numId="503" w16cid:durableId="1459715116">
    <w:abstractNumId w:val="3"/>
  </w:num>
  <w:num w:numId="504" w16cid:durableId="1575239909">
    <w:abstractNumId w:val="8"/>
  </w:num>
  <w:num w:numId="505" w16cid:durableId="432818824">
    <w:abstractNumId w:val="4"/>
  </w:num>
  <w:num w:numId="506" w16cid:durableId="1737430098">
    <w:abstractNumId w:val="5"/>
  </w:num>
  <w:num w:numId="507" w16cid:durableId="2093622034">
    <w:abstractNumId w:val="6"/>
  </w:num>
  <w:num w:numId="508" w16cid:durableId="303044978">
    <w:abstractNumId w:val="7"/>
  </w:num>
  <w:num w:numId="509" w16cid:durableId="701438401">
    <w:abstractNumId w:val="9"/>
  </w:num>
  <w:num w:numId="510" w16cid:durableId="1933663977">
    <w:abstractNumId w:val="0"/>
  </w:num>
  <w:num w:numId="511" w16cid:durableId="2100368991">
    <w:abstractNumId w:val="1"/>
  </w:num>
  <w:num w:numId="512" w16cid:durableId="1051685225">
    <w:abstractNumId w:val="2"/>
  </w:num>
  <w:num w:numId="513" w16cid:durableId="871529062">
    <w:abstractNumId w:val="3"/>
  </w:num>
  <w:num w:numId="514" w16cid:durableId="1909997711">
    <w:abstractNumId w:val="8"/>
  </w:num>
  <w:num w:numId="515" w16cid:durableId="1183088126">
    <w:abstractNumId w:val="4"/>
  </w:num>
  <w:num w:numId="516" w16cid:durableId="198247628">
    <w:abstractNumId w:val="5"/>
  </w:num>
  <w:num w:numId="517" w16cid:durableId="513306236">
    <w:abstractNumId w:val="6"/>
  </w:num>
  <w:num w:numId="518" w16cid:durableId="972060437">
    <w:abstractNumId w:val="7"/>
  </w:num>
  <w:num w:numId="519" w16cid:durableId="2110470363">
    <w:abstractNumId w:val="9"/>
  </w:num>
  <w:num w:numId="520" w16cid:durableId="270169319">
    <w:abstractNumId w:val="0"/>
  </w:num>
  <w:num w:numId="521" w16cid:durableId="17046886">
    <w:abstractNumId w:val="1"/>
  </w:num>
  <w:num w:numId="522" w16cid:durableId="445925582">
    <w:abstractNumId w:val="2"/>
  </w:num>
  <w:num w:numId="523" w16cid:durableId="687829167">
    <w:abstractNumId w:val="3"/>
  </w:num>
  <w:num w:numId="524" w16cid:durableId="1115443026">
    <w:abstractNumId w:val="8"/>
  </w:num>
  <w:num w:numId="525" w16cid:durableId="1573468048">
    <w:abstractNumId w:val="4"/>
  </w:num>
  <w:num w:numId="526" w16cid:durableId="1937668116">
    <w:abstractNumId w:val="5"/>
  </w:num>
  <w:num w:numId="527" w16cid:durableId="1452361773">
    <w:abstractNumId w:val="6"/>
  </w:num>
  <w:num w:numId="528" w16cid:durableId="1019626224">
    <w:abstractNumId w:val="7"/>
  </w:num>
  <w:num w:numId="529" w16cid:durableId="857546415">
    <w:abstractNumId w:val="9"/>
  </w:num>
  <w:num w:numId="530" w16cid:durableId="1591351403">
    <w:abstractNumId w:val="0"/>
  </w:num>
  <w:num w:numId="531" w16cid:durableId="1441680331">
    <w:abstractNumId w:val="1"/>
  </w:num>
  <w:num w:numId="532" w16cid:durableId="1502309002">
    <w:abstractNumId w:val="2"/>
  </w:num>
  <w:num w:numId="533" w16cid:durableId="543296580">
    <w:abstractNumId w:val="3"/>
  </w:num>
  <w:num w:numId="534" w16cid:durableId="781455088">
    <w:abstractNumId w:val="8"/>
  </w:num>
  <w:num w:numId="535" w16cid:durableId="821654179">
    <w:abstractNumId w:val="4"/>
  </w:num>
  <w:num w:numId="536" w16cid:durableId="79375377">
    <w:abstractNumId w:val="5"/>
  </w:num>
  <w:num w:numId="537" w16cid:durableId="2102021555">
    <w:abstractNumId w:val="6"/>
  </w:num>
  <w:num w:numId="538" w16cid:durableId="2015836976">
    <w:abstractNumId w:val="7"/>
  </w:num>
  <w:num w:numId="539" w16cid:durableId="182284942">
    <w:abstractNumId w:val="9"/>
  </w:num>
  <w:num w:numId="540" w16cid:durableId="1413896031">
    <w:abstractNumId w:val="0"/>
  </w:num>
  <w:num w:numId="541" w16cid:durableId="680862694">
    <w:abstractNumId w:val="1"/>
  </w:num>
  <w:num w:numId="542" w16cid:durableId="1788960371">
    <w:abstractNumId w:val="2"/>
  </w:num>
  <w:num w:numId="543" w16cid:durableId="1358308907">
    <w:abstractNumId w:val="3"/>
  </w:num>
  <w:num w:numId="544" w16cid:durableId="109710012">
    <w:abstractNumId w:val="8"/>
  </w:num>
  <w:num w:numId="545" w16cid:durableId="1225485348">
    <w:abstractNumId w:val="4"/>
  </w:num>
  <w:num w:numId="546" w16cid:durableId="39205127">
    <w:abstractNumId w:val="5"/>
  </w:num>
  <w:num w:numId="547" w16cid:durableId="665473753">
    <w:abstractNumId w:val="6"/>
  </w:num>
  <w:num w:numId="548" w16cid:durableId="547570108">
    <w:abstractNumId w:val="7"/>
  </w:num>
  <w:num w:numId="549" w16cid:durableId="970668873">
    <w:abstractNumId w:val="9"/>
  </w:num>
  <w:num w:numId="550" w16cid:durableId="120654829">
    <w:abstractNumId w:val="0"/>
  </w:num>
  <w:num w:numId="551" w16cid:durableId="2128159532">
    <w:abstractNumId w:val="1"/>
  </w:num>
  <w:num w:numId="552" w16cid:durableId="1534534440">
    <w:abstractNumId w:val="2"/>
  </w:num>
  <w:num w:numId="553" w16cid:durableId="1149135263">
    <w:abstractNumId w:val="3"/>
  </w:num>
  <w:num w:numId="554" w16cid:durableId="1252661846">
    <w:abstractNumId w:val="8"/>
  </w:num>
  <w:num w:numId="555" w16cid:durableId="536432894">
    <w:abstractNumId w:val="4"/>
  </w:num>
  <w:num w:numId="556" w16cid:durableId="91975305">
    <w:abstractNumId w:val="5"/>
  </w:num>
  <w:num w:numId="557" w16cid:durableId="2144498569">
    <w:abstractNumId w:val="6"/>
  </w:num>
  <w:num w:numId="558" w16cid:durableId="2125881678">
    <w:abstractNumId w:val="7"/>
  </w:num>
  <w:num w:numId="559" w16cid:durableId="253101095">
    <w:abstractNumId w:val="9"/>
  </w:num>
  <w:num w:numId="560" w16cid:durableId="275865364">
    <w:abstractNumId w:val="0"/>
  </w:num>
  <w:num w:numId="561" w16cid:durableId="816998721">
    <w:abstractNumId w:val="1"/>
  </w:num>
  <w:num w:numId="562" w16cid:durableId="1811482978">
    <w:abstractNumId w:val="2"/>
  </w:num>
  <w:num w:numId="563" w16cid:durableId="1036737797">
    <w:abstractNumId w:val="3"/>
  </w:num>
  <w:num w:numId="564" w16cid:durableId="1805273484">
    <w:abstractNumId w:val="8"/>
  </w:num>
  <w:num w:numId="565" w16cid:durableId="875889492">
    <w:abstractNumId w:val="4"/>
  </w:num>
  <w:num w:numId="566" w16cid:durableId="191696843">
    <w:abstractNumId w:val="5"/>
  </w:num>
  <w:num w:numId="567" w16cid:durableId="1280380018">
    <w:abstractNumId w:val="6"/>
  </w:num>
  <w:num w:numId="568" w16cid:durableId="728652208">
    <w:abstractNumId w:val="7"/>
  </w:num>
  <w:num w:numId="569" w16cid:durableId="1246643137">
    <w:abstractNumId w:val="9"/>
  </w:num>
  <w:num w:numId="570" w16cid:durableId="851532253">
    <w:abstractNumId w:val="0"/>
  </w:num>
  <w:num w:numId="571" w16cid:durableId="892694905">
    <w:abstractNumId w:val="1"/>
  </w:num>
  <w:num w:numId="572" w16cid:durableId="1657032651">
    <w:abstractNumId w:val="2"/>
  </w:num>
  <w:num w:numId="573" w16cid:durableId="1009676221">
    <w:abstractNumId w:val="3"/>
  </w:num>
  <w:num w:numId="574" w16cid:durableId="1221744544">
    <w:abstractNumId w:val="8"/>
  </w:num>
  <w:num w:numId="575" w16cid:durableId="1855918972">
    <w:abstractNumId w:val="4"/>
  </w:num>
  <w:num w:numId="576" w16cid:durableId="1551959648">
    <w:abstractNumId w:val="5"/>
  </w:num>
  <w:num w:numId="577" w16cid:durableId="1928609636">
    <w:abstractNumId w:val="6"/>
  </w:num>
  <w:num w:numId="578" w16cid:durableId="1608387346">
    <w:abstractNumId w:val="7"/>
  </w:num>
  <w:num w:numId="579" w16cid:durableId="1156724116">
    <w:abstractNumId w:val="9"/>
  </w:num>
  <w:num w:numId="580" w16cid:durableId="218174777">
    <w:abstractNumId w:val="0"/>
  </w:num>
  <w:num w:numId="581" w16cid:durableId="1432581074">
    <w:abstractNumId w:val="1"/>
  </w:num>
  <w:num w:numId="582" w16cid:durableId="2091661537">
    <w:abstractNumId w:val="2"/>
  </w:num>
  <w:num w:numId="583" w16cid:durableId="507595681">
    <w:abstractNumId w:val="3"/>
  </w:num>
  <w:num w:numId="584" w16cid:durableId="1197736343">
    <w:abstractNumId w:val="8"/>
  </w:num>
  <w:num w:numId="585" w16cid:durableId="1807772429">
    <w:abstractNumId w:val="4"/>
  </w:num>
  <w:num w:numId="586" w16cid:durableId="1516646983">
    <w:abstractNumId w:val="5"/>
  </w:num>
  <w:num w:numId="587" w16cid:durableId="125855011">
    <w:abstractNumId w:val="6"/>
  </w:num>
  <w:num w:numId="588" w16cid:durableId="2099784467">
    <w:abstractNumId w:val="7"/>
  </w:num>
  <w:num w:numId="589" w16cid:durableId="376392970">
    <w:abstractNumId w:val="9"/>
  </w:num>
  <w:num w:numId="590" w16cid:durableId="759981546">
    <w:abstractNumId w:val="0"/>
  </w:num>
  <w:num w:numId="591" w16cid:durableId="1826699982">
    <w:abstractNumId w:val="1"/>
  </w:num>
  <w:num w:numId="592" w16cid:durableId="1294798412">
    <w:abstractNumId w:val="2"/>
  </w:num>
  <w:num w:numId="593" w16cid:durableId="99184394">
    <w:abstractNumId w:val="3"/>
  </w:num>
  <w:num w:numId="594" w16cid:durableId="1735081592">
    <w:abstractNumId w:val="8"/>
  </w:num>
  <w:num w:numId="595" w16cid:durableId="1711686628">
    <w:abstractNumId w:val="4"/>
  </w:num>
  <w:num w:numId="596" w16cid:durableId="1455561762">
    <w:abstractNumId w:val="5"/>
  </w:num>
  <w:num w:numId="597" w16cid:durableId="2048217965">
    <w:abstractNumId w:val="6"/>
  </w:num>
  <w:num w:numId="598" w16cid:durableId="492912960">
    <w:abstractNumId w:val="7"/>
  </w:num>
  <w:num w:numId="599" w16cid:durableId="2007004729">
    <w:abstractNumId w:val="9"/>
  </w:num>
  <w:num w:numId="600" w16cid:durableId="120929216">
    <w:abstractNumId w:val="55"/>
  </w:num>
  <w:num w:numId="601" w16cid:durableId="2061980693">
    <w:abstractNumId w:val="11"/>
  </w:num>
  <w:num w:numId="602" w16cid:durableId="1072120066">
    <w:abstractNumId w:val="36"/>
  </w:num>
  <w:num w:numId="603" w16cid:durableId="2062165494">
    <w:abstractNumId w:val="14"/>
  </w:num>
  <w:num w:numId="604" w16cid:durableId="1643345086">
    <w:abstractNumId w:val="15"/>
  </w:num>
  <w:num w:numId="605" w16cid:durableId="820926025">
    <w:abstractNumId w:val="13"/>
  </w:num>
  <w:num w:numId="606" w16cid:durableId="1221675942">
    <w:abstractNumId w:val="54"/>
  </w:num>
  <w:num w:numId="607" w16cid:durableId="125709787">
    <w:abstractNumId w:val="25"/>
  </w:num>
  <w:num w:numId="608" w16cid:durableId="889993392">
    <w:abstractNumId w:val="5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414"/>
    <w:rsid w:val="000032F1"/>
    <w:rsid w:val="00024A53"/>
    <w:rsid w:val="00055F0A"/>
    <w:rsid w:val="000570D9"/>
    <w:rsid w:val="0007532B"/>
    <w:rsid w:val="000A2923"/>
    <w:rsid w:val="001033F6"/>
    <w:rsid w:val="0013349B"/>
    <w:rsid w:val="0013486A"/>
    <w:rsid w:val="00183B37"/>
    <w:rsid w:val="00183FC4"/>
    <w:rsid w:val="001D1BF1"/>
    <w:rsid w:val="001D40F5"/>
    <w:rsid w:val="001E4D02"/>
    <w:rsid w:val="001E5F67"/>
    <w:rsid w:val="00216642"/>
    <w:rsid w:val="00225538"/>
    <w:rsid w:val="002352E6"/>
    <w:rsid w:val="002577A9"/>
    <w:rsid w:val="002964C9"/>
    <w:rsid w:val="002A4324"/>
    <w:rsid w:val="002B4399"/>
    <w:rsid w:val="002B7DF3"/>
    <w:rsid w:val="002C50FD"/>
    <w:rsid w:val="002D691C"/>
    <w:rsid w:val="002E748A"/>
    <w:rsid w:val="0032160C"/>
    <w:rsid w:val="00322E6E"/>
    <w:rsid w:val="00333728"/>
    <w:rsid w:val="00333DD9"/>
    <w:rsid w:val="0033773E"/>
    <w:rsid w:val="00345D1D"/>
    <w:rsid w:val="00377414"/>
    <w:rsid w:val="00382791"/>
    <w:rsid w:val="00386812"/>
    <w:rsid w:val="003A5234"/>
    <w:rsid w:val="003A5C56"/>
    <w:rsid w:val="003B253A"/>
    <w:rsid w:val="003C1420"/>
    <w:rsid w:val="003C741E"/>
    <w:rsid w:val="003D2B8B"/>
    <w:rsid w:val="003E3985"/>
    <w:rsid w:val="003F6447"/>
    <w:rsid w:val="003F7921"/>
    <w:rsid w:val="00426CAB"/>
    <w:rsid w:val="0043118D"/>
    <w:rsid w:val="00453462"/>
    <w:rsid w:val="00453937"/>
    <w:rsid w:val="00491588"/>
    <w:rsid w:val="004B0D85"/>
    <w:rsid w:val="004C0022"/>
    <w:rsid w:val="004F738E"/>
    <w:rsid w:val="00510B36"/>
    <w:rsid w:val="0051224B"/>
    <w:rsid w:val="00544EF4"/>
    <w:rsid w:val="005569AA"/>
    <w:rsid w:val="00597ED5"/>
    <w:rsid w:val="005B0EF2"/>
    <w:rsid w:val="005C289D"/>
    <w:rsid w:val="005F4F00"/>
    <w:rsid w:val="00606481"/>
    <w:rsid w:val="0062406B"/>
    <w:rsid w:val="00624EC7"/>
    <w:rsid w:val="006303F2"/>
    <w:rsid w:val="00633A19"/>
    <w:rsid w:val="0063774B"/>
    <w:rsid w:val="0064741C"/>
    <w:rsid w:val="00654535"/>
    <w:rsid w:val="00681787"/>
    <w:rsid w:val="00695515"/>
    <w:rsid w:val="006A26FF"/>
    <w:rsid w:val="006C0632"/>
    <w:rsid w:val="006E0AC7"/>
    <w:rsid w:val="006E5C0D"/>
    <w:rsid w:val="00700276"/>
    <w:rsid w:val="0070285C"/>
    <w:rsid w:val="00712CFF"/>
    <w:rsid w:val="00716FA2"/>
    <w:rsid w:val="00727904"/>
    <w:rsid w:val="007327D2"/>
    <w:rsid w:val="00736E5B"/>
    <w:rsid w:val="00767A84"/>
    <w:rsid w:val="00770341"/>
    <w:rsid w:val="00773DB0"/>
    <w:rsid w:val="0079540C"/>
    <w:rsid w:val="007A54C9"/>
    <w:rsid w:val="007D1AA6"/>
    <w:rsid w:val="007F513D"/>
    <w:rsid w:val="007F7B44"/>
    <w:rsid w:val="00820F4B"/>
    <w:rsid w:val="00834BD4"/>
    <w:rsid w:val="00840569"/>
    <w:rsid w:val="00841AF6"/>
    <w:rsid w:val="008629AA"/>
    <w:rsid w:val="00866E0A"/>
    <w:rsid w:val="008C427B"/>
    <w:rsid w:val="008D0E37"/>
    <w:rsid w:val="008E2D1B"/>
    <w:rsid w:val="00912BD6"/>
    <w:rsid w:val="00931001"/>
    <w:rsid w:val="00934D2B"/>
    <w:rsid w:val="00964342"/>
    <w:rsid w:val="00966E96"/>
    <w:rsid w:val="009851CA"/>
    <w:rsid w:val="0099413E"/>
    <w:rsid w:val="009978D8"/>
    <w:rsid w:val="009A7E6A"/>
    <w:rsid w:val="009E05BE"/>
    <w:rsid w:val="00A03694"/>
    <w:rsid w:val="00A03A8A"/>
    <w:rsid w:val="00A4545F"/>
    <w:rsid w:val="00A60E7E"/>
    <w:rsid w:val="00A76075"/>
    <w:rsid w:val="00AA468D"/>
    <w:rsid w:val="00AB5333"/>
    <w:rsid w:val="00AC0D63"/>
    <w:rsid w:val="00AD0530"/>
    <w:rsid w:val="00AD3B95"/>
    <w:rsid w:val="00AF3F49"/>
    <w:rsid w:val="00B005EF"/>
    <w:rsid w:val="00B43B21"/>
    <w:rsid w:val="00B706EB"/>
    <w:rsid w:val="00B7532B"/>
    <w:rsid w:val="00B95A09"/>
    <w:rsid w:val="00BA3259"/>
    <w:rsid w:val="00BA5AF1"/>
    <w:rsid w:val="00BD08C1"/>
    <w:rsid w:val="00BD2AFF"/>
    <w:rsid w:val="00BD63D2"/>
    <w:rsid w:val="00BF3117"/>
    <w:rsid w:val="00C00DFB"/>
    <w:rsid w:val="00C345AE"/>
    <w:rsid w:val="00C613CE"/>
    <w:rsid w:val="00C63FE5"/>
    <w:rsid w:val="00C76D57"/>
    <w:rsid w:val="00C853E2"/>
    <w:rsid w:val="00CC3F4D"/>
    <w:rsid w:val="00CD5458"/>
    <w:rsid w:val="00CF04B2"/>
    <w:rsid w:val="00D1102C"/>
    <w:rsid w:val="00D452D9"/>
    <w:rsid w:val="00D55511"/>
    <w:rsid w:val="00D57DD9"/>
    <w:rsid w:val="00D66884"/>
    <w:rsid w:val="00D72124"/>
    <w:rsid w:val="00D871D9"/>
    <w:rsid w:val="00D95C47"/>
    <w:rsid w:val="00DA2D93"/>
    <w:rsid w:val="00DB018A"/>
    <w:rsid w:val="00DB591E"/>
    <w:rsid w:val="00DB6201"/>
    <w:rsid w:val="00DF0562"/>
    <w:rsid w:val="00DF4F89"/>
    <w:rsid w:val="00E02B32"/>
    <w:rsid w:val="00E34470"/>
    <w:rsid w:val="00E3539F"/>
    <w:rsid w:val="00EA3908"/>
    <w:rsid w:val="00EB43A1"/>
    <w:rsid w:val="00EC1652"/>
    <w:rsid w:val="00ED0396"/>
    <w:rsid w:val="00EF2BD6"/>
    <w:rsid w:val="00F0300A"/>
    <w:rsid w:val="00F07D8C"/>
    <w:rsid w:val="00F30988"/>
    <w:rsid w:val="00F335AA"/>
    <w:rsid w:val="00F356C5"/>
    <w:rsid w:val="00F40A2F"/>
    <w:rsid w:val="00F80859"/>
    <w:rsid w:val="00F836A1"/>
    <w:rsid w:val="00F8461A"/>
    <w:rsid w:val="00F95DDD"/>
    <w:rsid w:val="00FD2D71"/>
    <w:rsid w:val="00FE6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08735A"/>
  <w15:chartTrackingRefBased/>
  <w15:docId w15:val="{B3E9FDAE-54D2-1B46-858F-6B85EE4C6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95C47"/>
    <w:pPr>
      <w:spacing w:line="288" w:lineRule="auto"/>
    </w:pPr>
    <w:rPr>
      <w:rFonts w:ascii="Helvetica" w:hAnsi="Helvetica"/>
      <w:sz w:val="18"/>
    </w:rPr>
  </w:style>
  <w:style w:type="paragraph" w:styleId="Kop1">
    <w:name w:val="heading 1"/>
    <w:aliases w:val="Hoofdtitel NIET GEBRUIKEN"/>
    <w:basedOn w:val="Standaard"/>
    <w:next w:val="Standaard"/>
    <w:link w:val="Kop1Char"/>
    <w:uiPriority w:val="9"/>
    <w:qFormat/>
    <w:rsid w:val="006A26FF"/>
    <w:pPr>
      <w:keepNext/>
      <w:keepLines/>
      <w:spacing w:line="240" w:lineRule="auto"/>
      <w:outlineLvl w:val="0"/>
    </w:pPr>
    <w:rPr>
      <w:rFonts w:eastAsiaTheme="majorEastAsia" w:cstheme="majorBidi"/>
      <w:b/>
      <w:noProof/>
      <w:color w:val="000000" w:themeColor="text1"/>
      <w:sz w:val="40"/>
      <w:szCs w:val="40"/>
    </w:rPr>
  </w:style>
  <w:style w:type="paragraph" w:styleId="Kop2">
    <w:name w:val="heading 2"/>
    <w:aliases w:val="kop 2NIET GEBRUIKEN"/>
    <w:basedOn w:val="Standaard"/>
    <w:next w:val="Standaard"/>
    <w:link w:val="Kop2Char"/>
    <w:uiPriority w:val="9"/>
    <w:unhideWhenUsed/>
    <w:qFormat/>
    <w:rsid w:val="00FE68CD"/>
    <w:pPr>
      <w:keepNext/>
      <w:keepLines/>
      <w:spacing w:line="240" w:lineRule="auto"/>
      <w:outlineLvl w:val="1"/>
    </w:pPr>
    <w:rPr>
      <w:rFonts w:eastAsiaTheme="majorEastAsia" w:cstheme="majorBidi"/>
      <w:sz w:val="20"/>
      <w:szCs w:val="26"/>
    </w:rPr>
  </w:style>
  <w:style w:type="paragraph" w:styleId="Kop3">
    <w:name w:val="heading 3"/>
    <w:aliases w:val="Kop3 NIET GEBRUIKEN"/>
    <w:basedOn w:val="Standaard"/>
    <w:next w:val="Standaard"/>
    <w:link w:val="Kop3Char"/>
    <w:uiPriority w:val="9"/>
    <w:unhideWhenUsed/>
    <w:qFormat/>
    <w:rsid w:val="00510B36"/>
    <w:pPr>
      <w:keepNext/>
      <w:keepLines/>
      <w:spacing w:line="240" w:lineRule="auto"/>
      <w:outlineLvl w:val="2"/>
    </w:pPr>
    <w:rPr>
      <w:rFonts w:eastAsiaTheme="majorEastAsia" w:cstheme="majorBidi"/>
      <w:sz w:val="19"/>
      <w:szCs w:val="19"/>
      <w:lang w:val="nl-NL"/>
    </w:rPr>
  </w:style>
  <w:style w:type="paragraph" w:styleId="Kop4">
    <w:name w:val="heading 4"/>
    <w:aliases w:val="Kop 4 NIET GEBRUIKEN"/>
    <w:basedOn w:val="Standaard"/>
    <w:next w:val="Standaard"/>
    <w:link w:val="Kop4Char"/>
    <w:uiPriority w:val="9"/>
    <w:semiHidden/>
    <w:unhideWhenUsed/>
    <w:qFormat/>
    <w:rsid w:val="00EB43A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Kop5">
    <w:name w:val="heading 5"/>
    <w:aliases w:val="Kop 5 NIET GEBRUIKEN"/>
    <w:basedOn w:val="Standaard"/>
    <w:next w:val="Standaard"/>
    <w:link w:val="Kop5Char"/>
    <w:uiPriority w:val="9"/>
    <w:semiHidden/>
    <w:unhideWhenUsed/>
    <w:qFormat/>
    <w:rsid w:val="00EB43A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Kop6">
    <w:name w:val="heading 6"/>
    <w:aliases w:val="Kop 6 NIET GEBRUIKEN"/>
    <w:basedOn w:val="Standaard"/>
    <w:next w:val="Standaard"/>
    <w:link w:val="Kop6Char"/>
    <w:uiPriority w:val="9"/>
    <w:semiHidden/>
    <w:unhideWhenUsed/>
    <w:qFormat/>
    <w:rsid w:val="00EB43A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Kop7">
    <w:name w:val="heading 7"/>
    <w:aliases w:val="Kop 7 NIET GEBRUIKEN"/>
    <w:basedOn w:val="Standaard"/>
    <w:next w:val="Standaard"/>
    <w:link w:val="Kop7Char"/>
    <w:uiPriority w:val="9"/>
    <w:semiHidden/>
    <w:unhideWhenUsed/>
    <w:qFormat/>
    <w:rsid w:val="00EB43A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Kop8">
    <w:name w:val="heading 8"/>
    <w:aliases w:val="Kop 8 NIET GEBRUIKEN"/>
    <w:basedOn w:val="Standaard"/>
    <w:next w:val="Standaard"/>
    <w:link w:val="Kop8Char"/>
    <w:uiPriority w:val="9"/>
    <w:semiHidden/>
    <w:unhideWhenUsed/>
    <w:qFormat/>
    <w:rsid w:val="00EB43A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aliases w:val="Kop 9 NIET GEBRUIKEN"/>
    <w:basedOn w:val="Standaard"/>
    <w:next w:val="Standaard"/>
    <w:link w:val="Kop9Char"/>
    <w:uiPriority w:val="9"/>
    <w:semiHidden/>
    <w:unhideWhenUsed/>
    <w:qFormat/>
    <w:rsid w:val="00EB43A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Hoofdtitel NIET GEBRUIKEN Char"/>
    <w:basedOn w:val="Standaardalinea-lettertype"/>
    <w:link w:val="Kop1"/>
    <w:uiPriority w:val="9"/>
    <w:rsid w:val="006A26FF"/>
    <w:rPr>
      <w:rFonts w:ascii="Helvetica" w:eastAsiaTheme="majorEastAsia" w:hAnsi="Helvetica" w:cstheme="majorBidi"/>
      <w:b/>
      <w:noProof/>
      <w:color w:val="000000" w:themeColor="text1"/>
      <w:sz w:val="40"/>
      <w:szCs w:val="40"/>
    </w:rPr>
  </w:style>
  <w:style w:type="character" w:customStyle="1" w:styleId="Kop2Char">
    <w:name w:val="Kop 2 Char"/>
    <w:aliases w:val="kop 2NIET GEBRUIKEN Char"/>
    <w:basedOn w:val="Standaardalinea-lettertype"/>
    <w:link w:val="Kop2"/>
    <w:uiPriority w:val="9"/>
    <w:rsid w:val="00FE68CD"/>
    <w:rPr>
      <w:rFonts w:ascii="Helvetica" w:eastAsiaTheme="majorEastAsia" w:hAnsi="Helvetica" w:cstheme="majorBidi"/>
      <w:sz w:val="20"/>
      <w:szCs w:val="26"/>
    </w:rPr>
  </w:style>
  <w:style w:type="character" w:customStyle="1" w:styleId="Kop3Char">
    <w:name w:val="Kop 3 Char"/>
    <w:aliases w:val="Kop3 NIET GEBRUIKEN Char"/>
    <w:basedOn w:val="Standaardalinea-lettertype"/>
    <w:link w:val="Kop3"/>
    <w:uiPriority w:val="9"/>
    <w:rsid w:val="00510B36"/>
    <w:rPr>
      <w:rFonts w:ascii="Helvetica" w:eastAsiaTheme="majorEastAsia" w:hAnsi="Helvetica" w:cstheme="majorBidi"/>
      <w:sz w:val="19"/>
      <w:szCs w:val="19"/>
      <w:lang w:val="nl-NL"/>
    </w:rPr>
  </w:style>
  <w:style w:type="paragraph" w:customStyle="1" w:styleId="cBulletsZWL">
    <w:name w:val="c_Bullets_ZWL"/>
    <w:basedOn w:val="Standaard"/>
    <w:qFormat/>
    <w:rsid w:val="00225538"/>
    <w:pPr>
      <w:numPr>
        <w:numId w:val="11"/>
      </w:numPr>
      <w:spacing w:after="80"/>
    </w:pPr>
    <w:rPr>
      <w:lang w:val="nl-NL"/>
    </w:rPr>
  </w:style>
  <w:style w:type="paragraph" w:customStyle="1" w:styleId="cNummersZWL">
    <w:name w:val="c_Nummers_ZWL"/>
    <w:basedOn w:val="Standaard"/>
    <w:qFormat/>
    <w:rsid w:val="003A5C56"/>
    <w:pPr>
      <w:numPr>
        <w:numId w:val="16"/>
      </w:numPr>
      <w:spacing w:after="80"/>
    </w:pPr>
    <w:rPr>
      <w:lang w:val="nl-NL"/>
    </w:rPr>
  </w:style>
  <w:style w:type="numbering" w:customStyle="1" w:styleId="Huidigelijst1">
    <w:name w:val="Huidige lijst1"/>
    <w:uiPriority w:val="99"/>
    <w:rsid w:val="005B0EF2"/>
    <w:pPr>
      <w:numPr>
        <w:numId w:val="12"/>
      </w:numPr>
    </w:pPr>
  </w:style>
  <w:style w:type="numbering" w:customStyle="1" w:styleId="Huidigelijst2">
    <w:name w:val="Huidige lijst2"/>
    <w:uiPriority w:val="99"/>
    <w:rsid w:val="005B0EF2"/>
    <w:pPr>
      <w:numPr>
        <w:numId w:val="13"/>
      </w:numPr>
    </w:pPr>
  </w:style>
  <w:style w:type="numbering" w:customStyle="1" w:styleId="Huidigelijst3">
    <w:name w:val="Huidige lijst3"/>
    <w:uiPriority w:val="99"/>
    <w:rsid w:val="005B0EF2"/>
    <w:pPr>
      <w:numPr>
        <w:numId w:val="14"/>
      </w:numPr>
    </w:pPr>
  </w:style>
  <w:style w:type="numbering" w:customStyle="1" w:styleId="Huidigelijst4">
    <w:name w:val="Huidige lijst4"/>
    <w:uiPriority w:val="99"/>
    <w:rsid w:val="005B0EF2"/>
    <w:pPr>
      <w:numPr>
        <w:numId w:val="15"/>
      </w:numPr>
    </w:pPr>
  </w:style>
  <w:style w:type="numbering" w:customStyle="1" w:styleId="Huidigelijst5">
    <w:name w:val="Huidige lijst5"/>
    <w:uiPriority w:val="99"/>
    <w:rsid w:val="00DB018A"/>
    <w:pPr>
      <w:numPr>
        <w:numId w:val="17"/>
      </w:numPr>
    </w:pPr>
  </w:style>
  <w:style w:type="numbering" w:customStyle="1" w:styleId="Huidigelijst6">
    <w:name w:val="Huidige lijst6"/>
    <w:uiPriority w:val="99"/>
    <w:rsid w:val="00DB018A"/>
    <w:pPr>
      <w:numPr>
        <w:numId w:val="18"/>
      </w:numPr>
    </w:pPr>
  </w:style>
  <w:style w:type="numbering" w:customStyle="1" w:styleId="Huidigelijst7">
    <w:name w:val="Huidige lijst7"/>
    <w:uiPriority w:val="99"/>
    <w:rsid w:val="00DB018A"/>
    <w:pPr>
      <w:numPr>
        <w:numId w:val="19"/>
      </w:numPr>
    </w:pPr>
  </w:style>
  <w:style w:type="numbering" w:customStyle="1" w:styleId="Huidigelijst8">
    <w:name w:val="Huidige lijst8"/>
    <w:uiPriority w:val="99"/>
    <w:rsid w:val="00055F0A"/>
    <w:pPr>
      <w:numPr>
        <w:numId w:val="20"/>
      </w:numPr>
    </w:pPr>
  </w:style>
  <w:style w:type="numbering" w:customStyle="1" w:styleId="Huidigelijst9">
    <w:name w:val="Huidige lijst9"/>
    <w:uiPriority w:val="99"/>
    <w:rsid w:val="00055F0A"/>
    <w:pPr>
      <w:numPr>
        <w:numId w:val="21"/>
      </w:numPr>
    </w:pPr>
  </w:style>
  <w:style w:type="numbering" w:customStyle="1" w:styleId="Huidigelijst10">
    <w:name w:val="Huidige lijst10"/>
    <w:uiPriority w:val="99"/>
    <w:rsid w:val="00055F0A"/>
    <w:pPr>
      <w:numPr>
        <w:numId w:val="22"/>
      </w:numPr>
    </w:pPr>
  </w:style>
  <w:style w:type="numbering" w:customStyle="1" w:styleId="Huidigelijst11">
    <w:name w:val="Huidige lijst11"/>
    <w:uiPriority w:val="99"/>
    <w:rsid w:val="00055F0A"/>
    <w:pPr>
      <w:numPr>
        <w:numId w:val="23"/>
      </w:numPr>
    </w:pPr>
  </w:style>
  <w:style w:type="numbering" w:customStyle="1" w:styleId="Huidigelijst12">
    <w:name w:val="Huidige lijst12"/>
    <w:uiPriority w:val="99"/>
    <w:rsid w:val="00055F0A"/>
    <w:pPr>
      <w:numPr>
        <w:numId w:val="24"/>
      </w:numPr>
    </w:pPr>
  </w:style>
  <w:style w:type="numbering" w:customStyle="1" w:styleId="Huidigelijst13">
    <w:name w:val="Huidige lijst13"/>
    <w:uiPriority w:val="99"/>
    <w:rsid w:val="00055F0A"/>
    <w:pPr>
      <w:numPr>
        <w:numId w:val="25"/>
      </w:numPr>
    </w:pPr>
  </w:style>
  <w:style w:type="paragraph" w:customStyle="1" w:styleId="dKaderstukZWL">
    <w:name w:val="d_Kaderstuk_ZWL"/>
    <w:basedOn w:val="Standaard"/>
    <w:next w:val="Standaard"/>
    <w:qFormat/>
    <w:rsid w:val="0013349B"/>
    <w:pPr>
      <w:pBdr>
        <w:top w:val="single" w:sz="2" w:space="8" w:color="E6EEF0"/>
        <w:left w:val="single" w:sz="2" w:space="8" w:color="E6EEF0"/>
        <w:bottom w:val="single" w:sz="2" w:space="8" w:color="E6EEF0"/>
        <w:right w:val="single" w:sz="2" w:space="8" w:color="E6EEF0"/>
      </w:pBdr>
      <w:shd w:val="clear" w:color="3ABD9C" w:fill="E6EEF0"/>
      <w:spacing w:before="360" w:after="360"/>
      <w:ind w:left="198" w:right="198"/>
    </w:pPr>
    <w:rPr>
      <w:color w:val="000000" w:themeColor="text1"/>
      <w:lang w:val="nl-NL"/>
    </w:rPr>
  </w:style>
  <w:style w:type="character" w:styleId="Subtielebenadrukking">
    <w:name w:val="Subtle Emphasis"/>
    <w:aliases w:val="NIET GEBRUIKEN"/>
    <w:basedOn w:val="Standaardalinea-lettertype"/>
    <w:uiPriority w:val="19"/>
    <w:qFormat/>
    <w:rsid w:val="00EB43A1"/>
    <w:rPr>
      <w:i/>
      <w:iCs/>
      <w:color w:val="404040" w:themeColor="text1" w:themeTint="BF"/>
    </w:rPr>
  </w:style>
  <w:style w:type="numbering" w:customStyle="1" w:styleId="Huidigelijst14">
    <w:name w:val="Huidige lijst14"/>
    <w:uiPriority w:val="99"/>
    <w:rsid w:val="006E0AC7"/>
    <w:pPr>
      <w:numPr>
        <w:numId w:val="26"/>
      </w:numPr>
    </w:pPr>
  </w:style>
  <w:style w:type="numbering" w:customStyle="1" w:styleId="Huidigelijst15">
    <w:name w:val="Huidige lijst15"/>
    <w:uiPriority w:val="99"/>
    <w:rsid w:val="006E0AC7"/>
    <w:pPr>
      <w:numPr>
        <w:numId w:val="27"/>
      </w:numPr>
    </w:pPr>
  </w:style>
  <w:style w:type="numbering" w:customStyle="1" w:styleId="Huidigelijst16">
    <w:name w:val="Huidige lijst16"/>
    <w:uiPriority w:val="99"/>
    <w:rsid w:val="006E0AC7"/>
    <w:pPr>
      <w:numPr>
        <w:numId w:val="28"/>
      </w:numPr>
    </w:pPr>
  </w:style>
  <w:style w:type="numbering" w:customStyle="1" w:styleId="Huidigelijst17">
    <w:name w:val="Huidige lijst17"/>
    <w:uiPriority w:val="99"/>
    <w:rsid w:val="006E0AC7"/>
    <w:pPr>
      <w:numPr>
        <w:numId w:val="29"/>
      </w:numPr>
    </w:pPr>
  </w:style>
  <w:style w:type="numbering" w:customStyle="1" w:styleId="Huidigelijst18">
    <w:name w:val="Huidige lijst18"/>
    <w:uiPriority w:val="99"/>
    <w:rsid w:val="006E0AC7"/>
    <w:pPr>
      <w:numPr>
        <w:numId w:val="30"/>
      </w:numPr>
    </w:pPr>
  </w:style>
  <w:style w:type="numbering" w:customStyle="1" w:styleId="Huidigelijst19">
    <w:name w:val="Huidige lijst19"/>
    <w:uiPriority w:val="99"/>
    <w:rsid w:val="00B7532B"/>
    <w:pPr>
      <w:numPr>
        <w:numId w:val="31"/>
      </w:numPr>
    </w:pPr>
  </w:style>
  <w:style w:type="numbering" w:customStyle="1" w:styleId="Huidigelijst20">
    <w:name w:val="Huidige lijst20"/>
    <w:uiPriority w:val="99"/>
    <w:rsid w:val="00B7532B"/>
    <w:pPr>
      <w:numPr>
        <w:numId w:val="32"/>
      </w:numPr>
    </w:pPr>
  </w:style>
  <w:style w:type="numbering" w:customStyle="1" w:styleId="Huidigelijst21">
    <w:name w:val="Huidige lijst21"/>
    <w:uiPriority w:val="99"/>
    <w:rsid w:val="00B7532B"/>
    <w:pPr>
      <w:numPr>
        <w:numId w:val="33"/>
      </w:numPr>
    </w:pPr>
  </w:style>
  <w:style w:type="numbering" w:customStyle="1" w:styleId="Huidigelijst22">
    <w:name w:val="Huidige lijst22"/>
    <w:uiPriority w:val="99"/>
    <w:rsid w:val="00866E0A"/>
    <w:pPr>
      <w:numPr>
        <w:numId w:val="34"/>
      </w:numPr>
    </w:pPr>
  </w:style>
  <w:style w:type="paragraph" w:customStyle="1" w:styleId="bInleidingZWL">
    <w:name w:val="b_Inleiding_ZWL"/>
    <w:basedOn w:val="Standaard"/>
    <w:next w:val="ABodytekstZWL"/>
    <w:qFormat/>
    <w:rsid w:val="00BD08C1"/>
    <w:pPr>
      <w:spacing w:after="160"/>
    </w:pPr>
    <w:rPr>
      <w:b/>
      <w:color w:val="000000" w:themeColor="text1"/>
    </w:rPr>
  </w:style>
  <w:style w:type="numbering" w:customStyle="1" w:styleId="Huidigelijst23">
    <w:name w:val="Huidige lijst23"/>
    <w:uiPriority w:val="99"/>
    <w:rsid w:val="007F513D"/>
    <w:pPr>
      <w:numPr>
        <w:numId w:val="35"/>
      </w:numPr>
    </w:pPr>
  </w:style>
  <w:style w:type="numbering" w:customStyle="1" w:styleId="Huidigelijst24">
    <w:name w:val="Huidige lijst24"/>
    <w:uiPriority w:val="99"/>
    <w:rsid w:val="007F513D"/>
    <w:pPr>
      <w:numPr>
        <w:numId w:val="36"/>
      </w:numPr>
    </w:pPr>
  </w:style>
  <w:style w:type="numbering" w:customStyle="1" w:styleId="Huidigelijst25">
    <w:name w:val="Huidige lijst25"/>
    <w:uiPriority w:val="99"/>
    <w:rsid w:val="007F513D"/>
    <w:pPr>
      <w:numPr>
        <w:numId w:val="37"/>
      </w:numPr>
    </w:pPr>
  </w:style>
  <w:style w:type="numbering" w:customStyle="1" w:styleId="Huidigelijst26">
    <w:name w:val="Huidige lijst26"/>
    <w:uiPriority w:val="99"/>
    <w:rsid w:val="007F513D"/>
    <w:pPr>
      <w:numPr>
        <w:numId w:val="38"/>
      </w:numPr>
    </w:pPr>
  </w:style>
  <w:style w:type="numbering" w:customStyle="1" w:styleId="Huidigelijst27">
    <w:name w:val="Huidige lijst27"/>
    <w:uiPriority w:val="99"/>
    <w:rsid w:val="002D691C"/>
    <w:pPr>
      <w:numPr>
        <w:numId w:val="39"/>
      </w:numPr>
    </w:pPr>
  </w:style>
  <w:style w:type="numbering" w:customStyle="1" w:styleId="Huidigelijst28">
    <w:name w:val="Huidige lijst28"/>
    <w:uiPriority w:val="99"/>
    <w:rsid w:val="002D691C"/>
    <w:pPr>
      <w:numPr>
        <w:numId w:val="40"/>
      </w:numPr>
    </w:pPr>
  </w:style>
  <w:style w:type="numbering" w:customStyle="1" w:styleId="Huidigelijst29">
    <w:name w:val="Huidige lijst29"/>
    <w:uiPriority w:val="99"/>
    <w:rsid w:val="00D55511"/>
    <w:pPr>
      <w:numPr>
        <w:numId w:val="41"/>
      </w:numPr>
    </w:pPr>
  </w:style>
  <w:style w:type="numbering" w:customStyle="1" w:styleId="Huidigelijst30">
    <w:name w:val="Huidige lijst30"/>
    <w:uiPriority w:val="99"/>
    <w:rsid w:val="00D55511"/>
    <w:pPr>
      <w:numPr>
        <w:numId w:val="42"/>
      </w:numPr>
    </w:pPr>
  </w:style>
  <w:style w:type="character" w:customStyle="1" w:styleId="Kop4Char">
    <w:name w:val="Kop 4 Char"/>
    <w:aliases w:val="Kop 4 NIET GEBRUIKEN Char"/>
    <w:basedOn w:val="Standaardalinea-lettertype"/>
    <w:link w:val="Kop4"/>
    <w:uiPriority w:val="9"/>
    <w:semiHidden/>
    <w:rsid w:val="00EB43A1"/>
    <w:rPr>
      <w:rFonts w:asciiTheme="majorHAnsi" w:eastAsiaTheme="majorEastAsia" w:hAnsiTheme="majorHAnsi" w:cstheme="majorBidi"/>
      <w:i/>
      <w:iCs/>
      <w:color w:val="2F5496" w:themeColor="accent1" w:themeShade="BF"/>
      <w:sz w:val="18"/>
    </w:rPr>
  </w:style>
  <w:style w:type="numbering" w:customStyle="1" w:styleId="Huidigelijst31">
    <w:name w:val="Huidige lijst31"/>
    <w:uiPriority w:val="99"/>
    <w:rsid w:val="00BD08C1"/>
    <w:pPr>
      <w:numPr>
        <w:numId w:val="44"/>
      </w:numPr>
    </w:pPr>
  </w:style>
  <w:style w:type="numbering" w:customStyle="1" w:styleId="Huidigelijst32">
    <w:name w:val="Huidige lijst32"/>
    <w:uiPriority w:val="99"/>
    <w:rsid w:val="00BD08C1"/>
    <w:pPr>
      <w:numPr>
        <w:numId w:val="45"/>
      </w:numPr>
    </w:pPr>
  </w:style>
  <w:style w:type="numbering" w:customStyle="1" w:styleId="Huidigelijst33">
    <w:name w:val="Huidige lijst33"/>
    <w:uiPriority w:val="99"/>
    <w:rsid w:val="00BD08C1"/>
    <w:pPr>
      <w:numPr>
        <w:numId w:val="46"/>
      </w:numPr>
    </w:pPr>
  </w:style>
  <w:style w:type="numbering" w:customStyle="1" w:styleId="Huidigelijst34">
    <w:name w:val="Huidige lijst34"/>
    <w:uiPriority w:val="99"/>
    <w:rsid w:val="00DF0562"/>
    <w:pPr>
      <w:numPr>
        <w:numId w:val="47"/>
      </w:numPr>
    </w:pPr>
  </w:style>
  <w:style w:type="numbering" w:customStyle="1" w:styleId="Huidigelijst35">
    <w:name w:val="Huidige lijst35"/>
    <w:uiPriority w:val="99"/>
    <w:rsid w:val="00DF0562"/>
    <w:pPr>
      <w:numPr>
        <w:numId w:val="48"/>
      </w:numPr>
    </w:pPr>
  </w:style>
  <w:style w:type="character" w:styleId="Tekstvantijdelijkeaanduiding">
    <w:name w:val="Placeholder Text"/>
    <w:basedOn w:val="Standaardalinea-lettertype"/>
    <w:uiPriority w:val="99"/>
    <w:semiHidden/>
    <w:rsid w:val="006A26FF"/>
    <w:rPr>
      <w:color w:val="A6A6A6" w:themeColor="background1" w:themeShade="A6"/>
    </w:rPr>
  </w:style>
  <w:style w:type="character" w:styleId="Paginanummer">
    <w:name w:val="page number"/>
    <w:basedOn w:val="Standaardalinea-lettertype"/>
    <w:uiPriority w:val="99"/>
    <w:semiHidden/>
    <w:unhideWhenUsed/>
    <w:rsid w:val="006A26FF"/>
  </w:style>
  <w:style w:type="table" w:styleId="Tabelraster">
    <w:name w:val="Table Grid"/>
    <w:basedOn w:val="Standaardtabel"/>
    <w:uiPriority w:val="39"/>
    <w:rsid w:val="003B2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5donker">
    <w:name w:val="Grid Table 5 Dark"/>
    <w:aliases w:val="HOV Hasselt-Maastricht"/>
    <w:basedOn w:val="Standaardtabel"/>
    <w:uiPriority w:val="50"/>
    <w:rsid w:val="003B25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8372A9"/>
      </w:tcPr>
    </w:tblStylePr>
    <w:tblStylePr w:type="lastRow">
      <w:rPr>
        <w:b/>
        <w:bCs/>
        <w:color w:val="FFFFFF" w:themeColor="background1"/>
      </w:rPr>
      <w:tblPr/>
      <w:tcPr>
        <w:shd w:val="clear" w:color="auto" w:fill="8372A9"/>
      </w:tcPr>
    </w:tblStylePr>
    <w:tblStylePr w:type="firstCol">
      <w:rPr>
        <w:b/>
        <w:bCs/>
        <w:color w:val="FFFFFF" w:themeColor="background1"/>
      </w:rPr>
      <w:tblPr/>
      <w:tcPr>
        <w:shd w:val="clear" w:color="auto" w:fill="8372A9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EEEEF6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Kop5Char">
    <w:name w:val="Kop 5 Char"/>
    <w:aliases w:val="Kop 5 NIET GEBRUIKEN Char"/>
    <w:basedOn w:val="Standaardalinea-lettertype"/>
    <w:link w:val="Kop5"/>
    <w:uiPriority w:val="9"/>
    <w:semiHidden/>
    <w:rsid w:val="00EB43A1"/>
    <w:rPr>
      <w:rFonts w:asciiTheme="majorHAnsi" w:eastAsiaTheme="majorEastAsia" w:hAnsiTheme="majorHAnsi" w:cstheme="majorBidi"/>
      <w:color w:val="2F5496" w:themeColor="accent1" w:themeShade="BF"/>
      <w:sz w:val="18"/>
    </w:rPr>
  </w:style>
  <w:style w:type="character" w:customStyle="1" w:styleId="Kop6Char">
    <w:name w:val="Kop 6 Char"/>
    <w:aliases w:val="Kop 6 NIET GEBRUIKEN Char"/>
    <w:basedOn w:val="Standaardalinea-lettertype"/>
    <w:link w:val="Kop6"/>
    <w:uiPriority w:val="9"/>
    <w:semiHidden/>
    <w:rsid w:val="00EB43A1"/>
    <w:rPr>
      <w:rFonts w:asciiTheme="majorHAnsi" w:eastAsiaTheme="majorEastAsia" w:hAnsiTheme="majorHAnsi" w:cstheme="majorBidi"/>
      <w:color w:val="1F3763" w:themeColor="accent1" w:themeShade="7F"/>
      <w:sz w:val="18"/>
    </w:rPr>
  </w:style>
  <w:style w:type="character" w:customStyle="1" w:styleId="Kop7Char">
    <w:name w:val="Kop 7 Char"/>
    <w:aliases w:val="Kop 7 NIET GEBRUIKEN Char"/>
    <w:basedOn w:val="Standaardalinea-lettertype"/>
    <w:link w:val="Kop7"/>
    <w:uiPriority w:val="9"/>
    <w:semiHidden/>
    <w:rsid w:val="00EB43A1"/>
    <w:rPr>
      <w:rFonts w:asciiTheme="majorHAnsi" w:eastAsiaTheme="majorEastAsia" w:hAnsiTheme="majorHAnsi" w:cstheme="majorBidi"/>
      <w:i/>
      <w:iCs/>
      <w:color w:val="1F3763" w:themeColor="accent1" w:themeShade="7F"/>
      <w:sz w:val="18"/>
    </w:rPr>
  </w:style>
  <w:style w:type="character" w:customStyle="1" w:styleId="Kop8Char">
    <w:name w:val="Kop 8 Char"/>
    <w:aliases w:val="Kop 8 NIET GEBRUIKEN Char"/>
    <w:basedOn w:val="Standaardalinea-lettertype"/>
    <w:link w:val="Kop8"/>
    <w:uiPriority w:val="9"/>
    <w:semiHidden/>
    <w:rsid w:val="00EB43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aliases w:val="Kop 9 NIET GEBRUIKEN Char"/>
    <w:basedOn w:val="Standaardalinea-lettertype"/>
    <w:link w:val="Kop9"/>
    <w:uiPriority w:val="9"/>
    <w:semiHidden/>
    <w:rsid w:val="00EB43A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el">
    <w:name w:val="Title"/>
    <w:aliases w:val="Titel NIET GEBRUIKEN"/>
    <w:basedOn w:val="Standaard"/>
    <w:next w:val="Standaard"/>
    <w:link w:val="TitelChar"/>
    <w:uiPriority w:val="10"/>
    <w:qFormat/>
    <w:rsid w:val="00EB43A1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aliases w:val="Titel NIET GEBRUIKEN Char"/>
    <w:basedOn w:val="Standaardalinea-lettertype"/>
    <w:link w:val="Titel"/>
    <w:uiPriority w:val="10"/>
    <w:rsid w:val="00EB43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aliases w:val="Ondertitel NIET GEBRUIKEN"/>
    <w:basedOn w:val="Standaard"/>
    <w:next w:val="Standaard"/>
    <w:link w:val="OndertitelChar"/>
    <w:uiPriority w:val="11"/>
    <w:qFormat/>
    <w:rsid w:val="00EB43A1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aliases w:val="Ondertitel NIET GEBRUIKEN Char"/>
    <w:basedOn w:val="Standaardalinea-lettertype"/>
    <w:link w:val="Ondertitel"/>
    <w:uiPriority w:val="11"/>
    <w:rsid w:val="00EB43A1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adruk">
    <w:name w:val="Emphasis"/>
    <w:aliases w:val="Nadruk NIET GEBRUIKEN"/>
    <w:basedOn w:val="Standaardalinea-lettertype"/>
    <w:uiPriority w:val="20"/>
    <w:qFormat/>
    <w:rsid w:val="00EB43A1"/>
    <w:rPr>
      <w:i/>
      <w:iCs/>
    </w:rPr>
  </w:style>
  <w:style w:type="character" w:styleId="Zwaar">
    <w:name w:val="Strong"/>
    <w:aliases w:val="Zwaar NIET GEBRUIKEN"/>
    <w:basedOn w:val="Standaardalinea-lettertype"/>
    <w:uiPriority w:val="22"/>
    <w:qFormat/>
    <w:rsid w:val="00EB43A1"/>
    <w:rPr>
      <w:b/>
      <w:bCs/>
    </w:rPr>
  </w:style>
  <w:style w:type="character" w:styleId="Intensievebenadrukking">
    <w:name w:val="Intense Emphasis"/>
    <w:aliases w:val="Intensieve benadrukking NIET GEBRUIKEN"/>
    <w:basedOn w:val="Standaardalinea-lettertype"/>
    <w:uiPriority w:val="21"/>
    <w:qFormat/>
    <w:rsid w:val="00EB43A1"/>
    <w:rPr>
      <w:i/>
      <w:iCs/>
      <w:color w:val="4472C4" w:themeColor="accent1"/>
    </w:rPr>
  </w:style>
  <w:style w:type="paragraph" w:styleId="Citaat">
    <w:name w:val="Quote"/>
    <w:aliases w:val="Citaat NIET GEBRUIKEN"/>
    <w:basedOn w:val="Standaard"/>
    <w:next w:val="Standaard"/>
    <w:link w:val="CitaatChar"/>
    <w:uiPriority w:val="29"/>
    <w:qFormat/>
    <w:rsid w:val="00EB43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aliases w:val="Citaat NIET GEBRUIKEN Char"/>
    <w:basedOn w:val="Standaardalinea-lettertype"/>
    <w:link w:val="Citaat"/>
    <w:uiPriority w:val="29"/>
    <w:rsid w:val="00EB43A1"/>
    <w:rPr>
      <w:rFonts w:ascii="Helvetica" w:hAnsi="Helvetica"/>
      <w:i/>
      <w:iCs/>
      <w:color w:val="404040" w:themeColor="text1" w:themeTint="BF"/>
      <w:sz w:val="18"/>
    </w:rPr>
  </w:style>
  <w:style w:type="paragraph" w:styleId="Duidelijkcitaat">
    <w:name w:val="Intense Quote"/>
    <w:aliases w:val="Duidelijk citaat NIET GEBRUIKEN"/>
    <w:basedOn w:val="Standaard"/>
    <w:next w:val="Standaard"/>
    <w:link w:val="DuidelijkcitaatChar"/>
    <w:uiPriority w:val="30"/>
    <w:qFormat/>
    <w:rsid w:val="00EB43A1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DuidelijkcitaatChar">
    <w:name w:val="Duidelijk citaat Char"/>
    <w:aliases w:val="Duidelijk citaat NIET GEBRUIKEN Char"/>
    <w:basedOn w:val="Standaardalinea-lettertype"/>
    <w:link w:val="Duidelijkcitaat"/>
    <w:uiPriority w:val="30"/>
    <w:rsid w:val="00EB43A1"/>
    <w:rPr>
      <w:rFonts w:ascii="Helvetica" w:hAnsi="Helvetica"/>
      <w:i/>
      <w:iCs/>
      <w:color w:val="4472C4" w:themeColor="accent1"/>
      <w:sz w:val="18"/>
    </w:rPr>
  </w:style>
  <w:style w:type="character" w:styleId="Subtieleverwijzing">
    <w:name w:val="Subtle Reference"/>
    <w:aliases w:val="Subtiele verwijzing NIET GEBRUIKEN"/>
    <w:basedOn w:val="Standaardalinea-lettertype"/>
    <w:uiPriority w:val="31"/>
    <w:qFormat/>
    <w:rsid w:val="00EB43A1"/>
    <w:rPr>
      <w:smallCaps/>
      <w:color w:val="5A5A5A" w:themeColor="text1" w:themeTint="A5"/>
    </w:rPr>
  </w:style>
  <w:style w:type="character" w:styleId="Intensieveverwijzing">
    <w:name w:val="Intense Reference"/>
    <w:aliases w:val="Intensieve verwijzing NIET GEBRUIKEN"/>
    <w:basedOn w:val="Standaardalinea-lettertype"/>
    <w:uiPriority w:val="32"/>
    <w:qFormat/>
    <w:rsid w:val="00EB43A1"/>
    <w:rPr>
      <w:b/>
      <w:bCs/>
      <w:smallCaps/>
      <w:color w:val="4472C4" w:themeColor="accent1"/>
      <w:spacing w:val="5"/>
    </w:rPr>
  </w:style>
  <w:style w:type="character" w:styleId="Titelvanboek">
    <w:name w:val="Book Title"/>
    <w:aliases w:val="Titel van boek NIET GEBRUIKEN"/>
    <w:basedOn w:val="Standaardalinea-lettertype"/>
    <w:uiPriority w:val="33"/>
    <w:qFormat/>
    <w:rsid w:val="00F95DDD"/>
    <w:rPr>
      <w:b/>
      <w:bCs/>
      <w:i/>
      <w:iCs/>
      <w:spacing w:val="5"/>
    </w:rPr>
  </w:style>
  <w:style w:type="paragraph" w:styleId="Lijstalinea">
    <w:name w:val="List Paragraph"/>
    <w:aliases w:val="Lijstalinea NIET GEBRUIKEN"/>
    <w:basedOn w:val="Standaard"/>
    <w:uiPriority w:val="34"/>
    <w:qFormat/>
    <w:rsid w:val="00EB43A1"/>
    <w:pPr>
      <w:ind w:left="720"/>
      <w:contextualSpacing/>
    </w:pPr>
  </w:style>
  <w:style w:type="paragraph" w:customStyle="1" w:styleId="aTitelniveau1ZWL">
    <w:name w:val="a_Titelniveau 1_ZWL"/>
    <w:basedOn w:val="Kop1"/>
    <w:next w:val="bInleidingZWL"/>
    <w:qFormat/>
    <w:rsid w:val="00333728"/>
    <w:rPr>
      <w:color w:val="055A8E"/>
    </w:rPr>
  </w:style>
  <w:style w:type="paragraph" w:customStyle="1" w:styleId="ABodytekstZWL">
    <w:name w:val="A_Bodytekst_ZWL"/>
    <w:basedOn w:val="Standaard"/>
    <w:qFormat/>
    <w:rsid w:val="00D95C47"/>
    <w:pPr>
      <w:spacing w:after="120"/>
    </w:pPr>
    <w:rPr>
      <w:rFonts w:cs="Times New Roman (Hoofdtekst CS)"/>
      <w:lang w:val="en-US"/>
    </w:rPr>
  </w:style>
  <w:style w:type="paragraph" w:customStyle="1" w:styleId="aTitelniveau3ZWL">
    <w:name w:val="a_Titelniveau 3_ZWL"/>
    <w:basedOn w:val="Standaard"/>
    <w:next w:val="ABodytekstZWL"/>
    <w:qFormat/>
    <w:rsid w:val="0013486A"/>
    <w:pPr>
      <w:spacing w:before="240"/>
    </w:pPr>
    <w:rPr>
      <w:b/>
      <w:color w:val="000000" w:themeColor="text1"/>
      <w:sz w:val="19"/>
    </w:rPr>
  </w:style>
  <w:style w:type="paragraph" w:customStyle="1" w:styleId="aTitelniveau2ZWL">
    <w:name w:val="a_Titelniveau 2_ZWL"/>
    <w:basedOn w:val="Standaard"/>
    <w:next w:val="ABodytekstZWL"/>
    <w:qFormat/>
    <w:rsid w:val="0013486A"/>
    <w:pPr>
      <w:spacing w:before="240"/>
    </w:pPr>
    <w:rPr>
      <w:rFonts w:cs="Times New Roman (Hoofdtekst CS)"/>
      <w:b/>
      <w:color w:val="A6191D"/>
      <w:sz w:val="22"/>
      <w:u w:color="3ABD9C"/>
    </w:rPr>
  </w:style>
  <w:style w:type="paragraph" w:styleId="Koptekst">
    <w:name w:val="header"/>
    <w:basedOn w:val="Standaard"/>
    <w:link w:val="KoptekstChar"/>
    <w:uiPriority w:val="99"/>
    <w:unhideWhenUsed/>
    <w:rsid w:val="0051224B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51224B"/>
    <w:rPr>
      <w:rFonts w:ascii="Helvetica" w:hAnsi="Helvetica"/>
      <w:sz w:val="18"/>
    </w:rPr>
  </w:style>
  <w:style w:type="paragraph" w:styleId="Voettekst">
    <w:name w:val="footer"/>
    <w:basedOn w:val="Standaard"/>
    <w:link w:val="VoettekstChar"/>
    <w:uiPriority w:val="99"/>
    <w:unhideWhenUsed/>
    <w:rsid w:val="0051224B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51224B"/>
    <w:rPr>
      <w:rFonts w:ascii="Helvetica" w:hAnsi="Helvetica"/>
      <w:sz w:val="18"/>
    </w:rPr>
  </w:style>
  <w:style w:type="numbering" w:customStyle="1" w:styleId="Huidigelijst36">
    <w:name w:val="Huidige lijst36"/>
    <w:uiPriority w:val="99"/>
    <w:rsid w:val="00B43B21"/>
    <w:pPr>
      <w:numPr>
        <w:numId w:val="600"/>
      </w:numPr>
    </w:pPr>
  </w:style>
  <w:style w:type="numbering" w:customStyle="1" w:styleId="Huidigelijst37">
    <w:name w:val="Huidige lijst37"/>
    <w:uiPriority w:val="99"/>
    <w:rsid w:val="00B43B21"/>
    <w:pPr>
      <w:numPr>
        <w:numId w:val="601"/>
      </w:numPr>
    </w:pPr>
  </w:style>
  <w:style w:type="numbering" w:customStyle="1" w:styleId="Huidigelijst38">
    <w:name w:val="Huidige lijst38"/>
    <w:uiPriority w:val="99"/>
    <w:rsid w:val="00B43B21"/>
    <w:pPr>
      <w:numPr>
        <w:numId w:val="602"/>
      </w:numPr>
    </w:pPr>
  </w:style>
  <w:style w:type="paragraph" w:customStyle="1" w:styleId="KadermetopsommingZWL">
    <w:name w:val="Kader met opsomming_ZWL"/>
    <w:basedOn w:val="dKaderstukZWL"/>
    <w:qFormat/>
    <w:rsid w:val="005C289D"/>
    <w:pPr>
      <w:numPr>
        <w:numId w:val="604"/>
      </w:numPr>
      <w:spacing w:before="0" w:after="80"/>
      <w:ind w:left="555" w:hanging="357"/>
    </w:pPr>
  </w:style>
  <w:style w:type="numbering" w:customStyle="1" w:styleId="Huidigelijst39">
    <w:name w:val="Huidige lijst39"/>
    <w:uiPriority w:val="99"/>
    <w:rsid w:val="005C289D"/>
    <w:pPr>
      <w:numPr>
        <w:numId w:val="605"/>
      </w:numPr>
    </w:pPr>
  </w:style>
  <w:style w:type="numbering" w:customStyle="1" w:styleId="Huidigelijst40">
    <w:name w:val="Huidige lijst40"/>
    <w:uiPriority w:val="99"/>
    <w:rsid w:val="003A5C56"/>
    <w:pPr>
      <w:numPr>
        <w:numId w:val="607"/>
      </w:numPr>
    </w:pPr>
  </w:style>
  <w:style w:type="numbering" w:customStyle="1" w:styleId="Huidigelijst41">
    <w:name w:val="Huidige lijst41"/>
    <w:uiPriority w:val="99"/>
    <w:rsid w:val="00225538"/>
    <w:pPr>
      <w:numPr>
        <w:numId w:val="60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91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8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onnect/Documents/Zuiderwaterlinie/Huisstijl/Word-%20en%20Powerpointsjablonen/Word%20nieuw/2023-11-28_ZWL_Word-sjabloon_Nota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98D2DD-B39B-D34B-809A-E235C0205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2023-11-28_ZWL_Word-sjabloon_Nota.dotx</Template>
  <TotalTime>2</TotalTime>
  <Pages>1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 de Kort</cp:lastModifiedBy>
  <cp:revision>5</cp:revision>
  <cp:lastPrinted>2023-10-31T12:49:00Z</cp:lastPrinted>
  <dcterms:created xsi:type="dcterms:W3CDTF">2024-08-23T11:49:00Z</dcterms:created>
  <dcterms:modified xsi:type="dcterms:W3CDTF">2024-10-08T12:39:00Z</dcterms:modified>
</cp:coreProperties>
</file>