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D302" w14:textId="77777777" w:rsidR="0019783B" w:rsidRPr="000175A2" w:rsidRDefault="0019783B" w:rsidP="000175A2">
      <w:pPr>
        <w:pStyle w:val="Ondertitel"/>
      </w:pPr>
      <w:r w:rsidRPr="000175A2">
        <w:t>RO-factsheet Hollandse Waterlinies</w:t>
      </w:r>
    </w:p>
    <w:p w14:paraId="645BC64C" w14:textId="31287FF1" w:rsidR="0019783B" w:rsidRPr="000175A2" w:rsidRDefault="0019783B" w:rsidP="000175A2">
      <w:pPr>
        <w:pStyle w:val="Titel"/>
      </w:pPr>
      <w:r>
        <w:t xml:space="preserve">Gemeente </w:t>
      </w:r>
      <w:r w:rsidR="166709F4">
        <w:t>Vijfheerenlanden</w:t>
      </w:r>
    </w:p>
    <w:p w14:paraId="39022E10" w14:textId="06BEDB5A" w:rsidR="002A3D3C" w:rsidRPr="002A3D3C" w:rsidRDefault="002A3D3C" w:rsidP="002A3D3C">
      <w:pPr>
        <w:keepNext/>
        <w:jc w:val="center"/>
      </w:pPr>
      <w:r w:rsidRPr="002A3D3C">
        <w:rPr>
          <w:noProof/>
        </w:rPr>
        <w:drawing>
          <wp:inline distT="0" distB="0" distL="0" distR="0" wp14:anchorId="77F2CF28" wp14:editId="240353CC">
            <wp:extent cx="3691129" cy="2460625"/>
            <wp:effectExtent l="0" t="0" r="5080" b="0"/>
            <wp:docPr id="724849081" name="Afbeelding 2" descr="Afbeelding met gras, buitenshuis, water,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49081" name="Afbeelding 2" descr="Afbeelding met gras, buitenshuis, water, hemel&#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6604" cy="2470941"/>
                    </a:xfrm>
                    <a:prstGeom prst="rect">
                      <a:avLst/>
                    </a:prstGeom>
                    <a:noFill/>
                    <a:ln>
                      <a:noFill/>
                    </a:ln>
                  </pic:spPr>
                </pic:pic>
              </a:graphicData>
            </a:graphic>
          </wp:inline>
        </w:drawing>
      </w:r>
    </w:p>
    <w:p w14:paraId="542DE154" w14:textId="25A06030" w:rsidR="0019783B" w:rsidRPr="000175A2" w:rsidRDefault="000175A2" w:rsidP="000175A2">
      <w:pPr>
        <w:pStyle w:val="Bijschrift"/>
      </w:pPr>
      <w:r>
        <w:t xml:space="preserve">Afb. </w:t>
      </w:r>
      <w:r>
        <w:fldChar w:fldCharType="begin"/>
      </w:r>
      <w:r>
        <w:instrText>SEQ Afb. \* ARABIC</w:instrText>
      </w:r>
      <w:r>
        <w:fldChar w:fldCharType="separate"/>
      </w:r>
      <w:r w:rsidR="00AB7E83">
        <w:rPr>
          <w:noProof/>
        </w:rPr>
        <w:t>1</w:t>
      </w:r>
      <w:r>
        <w:fldChar w:fldCharType="end"/>
      </w:r>
      <w:r>
        <w:t xml:space="preserve"> </w:t>
      </w:r>
      <w:r w:rsidR="002A3D3C">
        <w:t>Fort Everdingen</w:t>
      </w:r>
      <w:r w:rsidR="00D55D5A">
        <w:t xml:space="preserve"> in Vijfheerenlanden en Culemborg</w:t>
      </w:r>
      <w:r w:rsidR="00E93CFE">
        <w:t xml:space="preserve">, </w:t>
      </w:r>
      <w:r w:rsidR="00B37C7D">
        <w:t xml:space="preserve">nu in gebruik als brouwerij, camping </w:t>
      </w:r>
      <w:r w:rsidR="00BE265D">
        <w:t xml:space="preserve">en evenementenlocatie. </w:t>
      </w:r>
      <w:r w:rsidR="002A0E01">
        <w:t xml:space="preserve"> </w:t>
      </w:r>
      <w:r>
        <w:t xml:space="preserve">Bron: </w:t>
      </w:r>
      <w:r w:rsidR="3C25899E">
        <w:t>Hollandse</w:t>
      </w:r>
      <w:r w:rsidR="004D74A3">
        <w:t>W</w:t>
      </w:r>
      <w:r w:rsidR="3C25899E">
        <w:t>aterlinies.nl</w:t>
      </w:r>
      <w:r w:rsidR="004D74A3">
        <w:t xml:space="preserve"> / Aerophoto Schiphol</w:t>
      </w:r>
    </w:p>
    <w:p w14:paraId="7F2A23C3" w14:textId="77777777" w:rsidR="0019783B" w:rsidRPr="0019783B" w:rsidRDefault="0019783B" w:rsidP="000175A2">
      <w:pPr>
        <w:pStyle w:val="Kop1"/>
      </w:pPr>
      <w:r w:rsidRPr="0019783B">
        <w:t>Inleiding</w:t>
      </w:r>
    </w:p>
    <w:p w14:paraId="0EAADE4A" w14:textId="77777777" w:rsidR="0019783B" w:rsidRDefault="0019783B" w:rsidP="0019783B">
      <w:r>
        <w:t>Werelderfgoed Hollandse Waterlinies bestaat uit de historische linies de Stelling van Amsterdam en de Nieuwe Hollandse Waterlinie. De Stelling van Amsterdam is werelderfgoed sinds 1996. In 2021 is de Nieuwe Hollandse Waterlinie daaraan toegevoegd. Sindsdien vormen ze samen één werelderfgoed: de Hollandse Waterlinies.</w:t>
      </w:r>
    </w:p>
    <w:p w14:paraId="4C1E6678" w14:textId="77777777" w:rsidR="0019783B" w:rsidRDefault="0019783B" w:rsidP="000175A2">
      <w:pPr>
        <w:pStyle w:val="Kop1"/>
      </w:pPr>
      <w:r>
        <w:t>Landschap met een verhaal</w:t>
      </w:r>
    </w:p>
    <w:p w14:paraId="5704178A" w14:textId="338207EC" w:rsidR="0019783B" w:rsidRDefault="0019783B" w:rsidP="0019783B">
      <w:r>
        <w:t xml:space="preserve">De Hollandse Waterlinies zijn een militair verdedigingssysteem, gebaseerd op het landschap. Je herkent het vaak pas als je weet dat het er is. De openheid en leegte is niet toevallig. Hier bevinden zich verboden </w:t>
      </w:r>
      <w:r w:rsidRPr="00EB5BF7">
        <w:t>kringen rond forten, inundatievlaktes en de hoofdverdedigingslijn die de grens aangeeft tussen de veilige en de onveilige zijde. Water was het geheime wapen: sluizen werden opengezet; dammen gesloten. Zo werden via rivieren en kanalen brede stroken land tot kniediep onder water gezet: inundatie. Te diep voor man en paard, te ondiep voor boten. Water was de stille verdediging die niemand zag aankomen.</w:t>
      </w:r>
      <w:r w:rsidR="006E1A7F" w:rsidRPr="00EB5BF7">
        <w:t xml:space="preserve"> </w:t>
      </w:r>
      <w:r w:rsidRPr="00EB5BF7">
        <w:t xml:space="preserve">De inundatiegebieden mochten lange tijd niet worden bebouwd. Meer uitleg over het systeem is te zien in dit </w:t>
      </w:r>
      <w:hyperlink r:id="rId12" w:tgtFrame="_blank" w:history="1">
        <w:r w:rsidR="006E1A7F" w:rsidRPr="00EB5BF7">
          <w:rPr>
            <w:rStyle w:val="Hyperlink"/>
            <w:color w:val="auto"/>
          </w:rPr>
          <w:t>filmpje</w:t>
        </w:r>
      </w:hyperlink>
      <w:r w:rsidR="006E1A7F" w:rsidRPr="00EB5BF7">
        <w:t>.</w:t>
      </w:r>
    </w:p>
    <w:p w14:paraId="5307F2A2" w14:textId="77777777" w:rsidR="0019783B" w:rsidRDefault="0019783B" w:rsidP="000175A2">
      <w:pPr>
        <w:pStyle w:val="Kop1"/>
      </w:pPr>
      <w:r>
        <w:t>Werelderfgoed heeft Outstanding Universal Value</w:t>
      </w:r>
    </w:p>
    <w:p w14:paraId="72F40119" w14:textId="77777777" w:rsidR="0019783B" w:rsidRPr="00EB5BF7" w:rsidRDefault="0019783B" w:rsidP="0019783B">
      <w:r>
        <w:t xml:space="preserve">Nederland is een van de ruim 190 landen die het Werelderfgoedverdrag van UNESCO heeft ondertekend. Landen dragen zelf erfgoederen aan voor de Werelderfgoedlijst. Alleen erfgoed dat uniek in de wereld en </w:t>
      </w:r>
      <w:r w:rsidRPr="00EB5BF7">
        <w:t>onvervangbaar is komt daarvoor in aanmerking. De Hollandse Waterlinies staan daarmee in het rijtje met de Chinese Muur, de Taj Mahal en de Piramides van Gizeh.</w:t>
      </w:r>
    </w:p>
    <w:p w14:paraId="15DB0A87" w14:textId="77777777" w:rsidR="0019783B" w:rsidRPr="00EB5BF7" w:rsidRDefault="0019783B" w:rsidP="0019783B"/>
    <w:p w14:paraId="551ABA5A" w14:textId="37CEFEC0" w:rsidR="00903F7C" w:rsidRPr="00EB5BF7" w:rsidRDefault="00903F7C" w:rsidP="00903F7C">
      <w:r w:rsidRPr="00EB5BF7">
        <w:t xml:space="preserve">Om het predicaat werelderfgoed te krijgen gelden strenge voorwaarden. Het erfgoed moet uitzonderlijke universele waarde hebben voor de mensheid. UNESCO noemt dat </w:t>
      </w:r>
      <w:r w:rsidRPr="00EB5BF7">
        <w:rPr>
          <w:i/>
          <w:iCs/>
        </w:rPr>
        <w:t>OUV</w:t>
      </w:r>
      <w:r w:rsidRPr="00EB5BF7">
        <w:t xml:space="preserve">, </w:t>
      </w:r>
      <w:r w:rsidRPr="00EB5BF7">
        <w:rPr>
          <w:i/>
          <w:iCs/>
        </w:rPr>
        <w:t>Outstanding Universal Value</w:t>
      </w:r>
      <w:r w:rsidRPr="00EB5BF7">
        <w:t>. </w:t>
      </w:r>
    </w:p>
    <w:p w14:paraId="30BBD652" w14:textId="1F408F68" w:rsidR="00903F7C" w:rsidRPr="00903F7C" w:rsidRDefault="00903F7C" w:rsidP="00903F7C">
      <w:r w:rsidRPr="00903F7C">
        <w:t xml:space="preserve">Die OUV is gebaseerd op drie pijlers en die moet je beschermen. Zo moet het erfgoed voldoen aan minimaal één van tien </w:t>
      </w:r>
      <w:hyperlink r:id="rId13" w:tgtFrame="_blank" w:history="1">
        <w:r w:rsidRPr="00903F7C">
          <w:rPr>
            <w:rStyle w:val="Hyperlink"/>
            <w:color w:val="auto"/>
          </w:rPr>
          <w:t>selectiecriteria</w:t>
        </w:r>
      </w:hyperlink>
      <w:r w:rsidRPr="00903F7C">
        <w:t xml:space="preserve">. De Hollandse Waterlinies voldoet aan </w:t>
      </w:r>
      <w:hyperlink r:id="rId14" w:tgtFrame="_blank" w:history="1">
        <w:r w:rsidRPr="00903F7C">
          <w:rPr>
            <w:rStyle w:val="Hyperlink"/>
            <w:color w:val="auto"/>
          </w:rPr>
          <w:t>drie</w:t>
        </w:r>
      </w:hyperlink>
      <w:r w:rsidRPr="00903F7C">
        <w:t xml:space="preserve"> daarvan. Er moet daarnaast sprake</w:t>
      </w:r>
      <w:r w:rsidR="00474396" w:rsidRPr="00EB5BF7">
        <w:t xml:space="preserve"> </w:t>
      </w:r>
      <w:r w:rsidRPr="00903F7C">
        <w:t xml:space="preserve">zijn van integriteit en authenticiteit: De Hollandse Waterlinies zijn nog nagenoeg intact en herkenbaar gebleven. Ook moet de bescherming en het beheer van het werelderfgoed goed zijn geregeld. Nederland heeft het allemaal beschreven in de </w:t>
      </w:r>
      <w:hyperlink r:id="rId15" w:tgtFrame="_blank" w:history="1">
        <w:r w:rsidRPr="00903F7C">
          <w:rPr>
            <w:rStyle w:val="Hyperlink"/>
            <w:i/>
            <w:iCs/>
            <w:color w:val="auto"/>
          </w:rPr>
          <w:t>Statement of Outstanding Universal Value</w:t>
        </w:r>
      </w:hyperlink>
      <w:r w:rsidRPr="00903F7C">
        <w:t xml:space="preserve">. Die verklaring is de basis voor de </w:t>
      </w:r>
      <w:hyperlink r:id="rId16" w:tgtFrame="_blank" w:history="1">
        <w:r w:rsidRPr="00903F7C">
          <w:rPr>
            <w:rStyle w:val="Hyperlink"/>
            <w:color w:val="auto"/>
          </w:rPr>
          <w:t>inschrijving</w:t>
        </w:r>
      </w:hyperlink>
      <w:r w:rsidRPr="00903F7C">
        <w:t xml:space="preserve"> op de werelderfgoedlijst. </w:t>
      </w:r>
    </w:p>
    <w:p w14:paraId="7C9F64C0" w14:textId="3119D80A" w:rsidR="0019783B" w:rsidRDefault="0019783B" w:rsidP="002C15E6"/>
    <w:p w14:paraId="09E90341" w14:textId="1F447819" w:rsidR="0019783B" w:rsidRDefault="00903F7C" w:rsidP="0019783B">
      <w:r w:rsidRPr="00903F7C">
        <w:rPr>
          <w:noProof/>
        </w:rPr>
        <w:lastRenderedPageBreak/>
        <w:drawing>
          <wp:inline distT="0" distB="0" distL="0" distR="0" wp14:anchorId="20C01F3D" wp14:editId="057B3DEE">
            <wp:extent cx="19050" cy="19050"/>
            <wp:effectExtent l="0" t="0" r="0" b="0"/>
            <wp:docPr id="1833520846" name="Afbeelding 82" descr="Textbox 68,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Textbox 68, Tekstv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B2E7E7F" w14:textId="77777777" w:rsidR="0019783B" w:rsidRDefault="0019783B" w:rsidP="0019783B"/>
    <w:p w14:paraId="51B7BC95" w14:textId="77777777" w:rsidR="005D48D1" w:rsidRDefault="005D48D1" w:rsidP="005D48D1">
      <w:pPr>
        <w:keepNext/>
        <w:jc w:val="center"/>
      </w:pPr>
      <w:r w:rsidRPr="005D48D1">
        <w:rPr>
          <w:noProof/>
        </w:rPr>
        <w:drawing>
          <wp:inline distT="0" distB="0" distL="0" distR="0" wp14:anchorId="290EEE9D" wp14:editId="538BCBBF">
            <wp:extent cx="3009628" cy="1682686"/>
            <wp:effectExtent l="0" t="0" r="635" b="0"/>
            <wp:docPr id="99" name="Image 99" descr="Afbeelding met tekst, visitekaartje, schermopname, Lettertype  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fbeelding met tekst, visitekaartje, schermopname, Lettertype  Door AI gegenereerde inhoud is mogelijk onjuist."/>
                    <pic:cNvPicPr/>
                  </pic:nvPicPr>
                  <pic:blipFill>
                    <a:blip r:embed="rId18" cstate="print"/>
                    <a:stretch>
                      <a:fillRect/>
                    </a:stretch>
                  </pic:blipFill>
                  <pic:spPr>
                    <a:xfrm>
                      <a:off x="0" y="0"/>
                      <a:ext cx="3009628" cy="1682686"/>
                    </a:xfrm>
                    <a:prstGeom prst="rect">
                      <a:avLst/>
                    </a:prstGeom>
                  </pic:spPr>
                </pic:pic>
              </a:graphicData>
            </a:graphic>
          </wp:inline>
        </w:drawing>
      </w:r>
    </w:p>
    <w:p w14:paraId="10CA6FEE" w14:textId="46A363FF" w:rsidR="0019783B" w:rsidRPr="005D48D1" w:rsidRDefault="005D48D1" w:rsidP="005D48D1">
      <w:pPr>
        <w:pStyle w:val="Bijschrift"/>
      </w:pPr>
      <w:r w:rsidRPr="005D48D1">
        <w:t xml:space="preserve">Afb. </w:t>
      </w:r>
      <w:r>
        <w:fldChar w:fldCharType="begin"/>
      </w:r>
      <w:r>
        <w:instrText>SEQ Afb. \* ARABIC</w:instrText>
      </w:r>
      <w:r>
        <w:fldChar w:fldCharType="separate"/>
      </w:r>
      <w:r w:rsidR="00AB7E83">
        <w:rPr>
          <w:noProof/>
        </w:rPr>
        <w:t>2</w:t>
      </w:r>
      <w:r>
        <w:fldChar w:fldCharType="end"/>
      </w:r>
      <w:r w:rsidRPr="005D48D1">
        <w:t xml:space="preserve"> De drie pijlers onder Outstanding Universal Value (OUV). Bron: UNESCO</w:t>
      </w:r>
    </w:p>
    <w:p w14:paraId="4134C218" w14:textId="77777777" w:rsidR="0019783B" w:rsidRDefault="0019783B" w:rsidP="000175A2">
      <w:pPr>
        <w:pStyle w:val="Kop1"/>
      </w:pPr>
      <w:r>
        <w:t>Van abstract naar concreet</w:t>
      </w:r>
    </w:p>
    <w:p w14:paraId="2006FB3F" w14:textId="77777777" w:rsidR="0019783B" w:rsidRDefault="0019783B" w:rsidP="0019783B">
      <w:r>
        <w:t>De OUV mag onder geen beding worden aangetast. Maar het is tegelijkertijd een abstract begrip. Dus wat bescherm je dan? Daarom is de OUV van de Hollandse Waterlinies uitgewerkt in kernkwaliteiten. Samen vormen ze één systeem. Dat systeem bestaat uit duizenden onderdelen, in UNESCO-termen attributen genoemd. De meeste daarvan zijn beschermd als monument. Een beschadiging of aanpassing van een attribuut (bijv. graffiti op een groepsschuilplaats of het vervangen van een sluisdeur) betekent niet gelijk aantasting van de OUV. Het doorbreken van de hoofdverdedigingslijn, het volbouwen van verboden kringen of verwijderen van militaire objecten is dat wel.</w:t>
      </w:r>
    </w:p>
    <w:p w14:paraId="46E16246" w14:textId="77777777" w:rsidR="005D48D1" w:rsidRDefault="005D48D1" w:rsidP="0019783B"/>
    <w:p w14:paraId="4F83EEB8" w14:textId="77777777" w:rsidR="005D48D1" w:rsidRDefault="005D48D1" w:rsidP="005D48D1">
      <w:pPr>
        <w:keepNext/>
        <w:jc w:val="center"/>
      </w:pPr>
      <w:r>
        <w:rPr>
          <w:noProof/>
        </w:rPr>
        <w:drawing>
          <wp:inline distT="0" distB="0" distL="0" distR="0" wp14:anchorId="30427600" wp14:editId="00B5A077">
            <wp:extent cx="5528295" cy="423062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8295" cy="4230624"/>
                    </a:xfrm>
                    <a:prstGeom prst="rect">
                      <a:avLst/>
                    </a:prstGeom>
                  </pic:spPr>
                </pic:pic>
              </a:graphicData>
            </a:graphic>
          </wp:inline>
        </w:drawing>
      </w:r>
    </w:p>
    <w:p w14:paraId="1369FA23" w14:textId="78026270" w:rsidR="0019783B" w:rsidRDefault="005D48D1" w:rsidP="005D48D1">
      <w:pPr>
        <w:pStyle w:val="Bijschrift"/>
      </w:pPr>
      <w:r>
        <w:t xml:space="preserve">Afb. </w:t>
      </w:r>
      <w:r>
        <w:fldChar w:fldCharType="begin"/>
      </w:r>
      <w:r>
        <w:instrText>SEQ Afb. \* ARABIC</w:instrText>
      </w:r>
      <w:r>
        <w:fldChar w:fldCharType="separate"/>
      </w:r>
      <w:r w:rsidR="00AB7E83">
        <w:rPr>
          <w:noProof/>
        </w:rPr>
        <w:t>3</w:t>
      </w:r>
      <w:r>
        <w:fldChar w:fldCharType="end"/>
      </w:r>
      <w:r>
        <w:t xml:space="preserve"> </w:t>
      </w:r>
      <w:r w:rsidRPr="002F31F6">
        <w:t>De OUV uitgelegd voor de Hollandse Waterlinies</w:t>
      </w:r>
    </w:p>
    <w:p w14:paraId="586E63F9" w14:textId="77777777" w:rsidR="00651685" w:rsidRDefault="00651685" w:rsidP="00651685"/>
    <w:p w14:paraId="3C698E96" w14:textId="77777777" w:rsidR="00651685" w:rsidRDefault="00651685" w:rsidP="00651685"/>
    <w:p w14:paraId="0611BA0D" w14:textId="77777777" w:rsidR="00651685" w:rsidRDefault="00651685" w:rsidP="00651685"/>
    <w:p w14:paraId="1FFB330E" w14:textId="388FF75F" w:rsidR="0019783B" w:rsidRPr="00651685" w:rsidRDefault="0019783B" w:rsidP="00651685">
      <w:pPr>
        <w:pStyle w:val="Kop1"/>
      </w:pPr>
      <w:r>
        <w:t>Verdragsverplichting en juridische kaders</w:t>
      </w:r>
    </w:p>
    <w:p w14:paraId="54DB4D85" w14:textId="7DFE8FB7" w:rsidR="0062722E" w:rsidRPr="00EB5BF7" w:rsidRDefault="0062722E" w:rsidP="0019783B">
      <w:r>
        <w:t xml:space="preserve">Landen beschermen werelderfgoed met hun eigen wet- en regelgeving. De </w:t>
      </w:r>
      <w:r w:rsidRPr="0A39A58B">
        <w:rPr>
          <w:i/>
          <w:iCs/>
        </w:rPr>
        <w:t xml:space="preserve">Statement of Outstanding Universal Value </w:t>
      </w:r>
      <w:r w:rsidRPr="0A39A58B">
        <w:t xml:space="preserve">is daarbij het uitgangspunt. De juridische bescherming begint bij de </w:t>
      </w:r>
      <w:hyperlink r:id="rId20" w:anchor="Hoofdstuk4">
        <w:r w:rsidRPr="0A39A58B">
          <w:rPr>
            <w:rStyle w:val="Hyperlink"/>
            <w:color w:val="auto"/>
          </w:rPr>
          <w:t>Omgevingswe</w:t>
        </w:r>
      </w:hyperlink>
      <w:r w:rsidRPr="0A39A58B">
        <w:rPr>
          <w:u w:val="single"/>
        </w:rPr>
        <w:t>t</w:t>
      </w:r>
      <w:r w:rsidRPr="0A39A58B">
        <w:t xml:space="preserve">, het </w:t>
      </w:r>
      <w:hyperlink r:id="rId21" w:anchor="Hoofdstuk7.2">
        <w:r w:rsidRPr="0A39A58B">
          <w:rPr>
            <w:rStyle w:val="Hyperlink"/>
            <w:color w:val="auto"/>
          </w:rPr>
          <w:t>Besluit kwaliteit leefomgeving</w:t>
        </w:r>
      </w:hyperlink>
      <w:r w:rsidRPr="0A39A58B">
        <w:t xml:space="preserve"> (Bkl) en het </w:t>
      </w:r>
      <w:hyperlink r:id="rId22">
        <w:r w:rsidRPr="0A39A58B">
          <w:rPr>
            <w:rStyle w:val="Hyperlink"/>
            <w:color w:val="auto"/>
          </w:rPr>
          <w:t>Besluit activiteiten leefomgeving</w:t>
        </w:r>
      </w:hyperlink>
      <w:r w:rsidRPr="0A39A58B">
        <w:t xml:space="preserve"> (Bal). </w:t>
      </w:r>
      <w:r w:rsidR="48D1FF2C" w:rsidRPr="0A39A58B">
        <w:t xml:space="preserve">De provincie </w:t>
      </w:r>
      <w:r w:rsidR="1EB38A42" w:rsidRPr="0A39A58B">
        <w:t xml:space="preserve">Utrecht </w:t>
      </w:r>
      <w:r w:rsidRPr="0A39A58B">
        <w:t>heeft de regels</w:t>
      </w:r>
      <w:r w:rsidR="74A76063" w:rsidRPr="0A39A58B">
        <w:t xml:space="preserve"> </w:t>
      </w:r>
      <w:r w:rsidRPr="0A39A58B">
        <w:t xml:space="preserve">voor het eigen grondgebied verder uitgewerkt in de </w:t>
      </w:r>
      <w:hyperlink r:id="rId23">
        <w:r w:rsidRPr="0A39A58B">
          <w:rPr>
            <w:rStyle w:val="Hyperlink"/>
            <w:color w:val="auto"/>
          </w:rPr>
          <w:t>provinciale  omgevingsverordening</w:t>
        </w:r>
      </w:hyperlink>
      <w:r w:rsidR="255E91F6" w:rsidRPr="0A39A58B">
        <w:t xml:space="preserve"> en heeft </w:t>
      </w:r>
      <w:hyperlink r:id="rId24" w:anchor="integraletekstvervanging_chp_7__subchp_7.1__subsec_7.1.1__art_7.3">
        <w:r w:rsidR="63B1ADF7" w:rsidRPr="0A39A58B">
          <w:rPr>
            <w:rStyle w:val="Hyperlink"/>
            <w:color w:val="auto"/>
          </w:rPr>
          <w:t>instructieregels</w:t>
        </w:r>
      </w:hyperlink>
      <w:r w:rsidR="63B1ADF7" w:rsidRPr="0A39A58B">
        <w:t xml:space="preserve"> opgesteld</w:t>
      </w:r>
      <w:r w:rsidR="50DAD7F7" w:rsidRPr="0A39A58B">
        <w:t xml:space="preserve"> voor gemeenten. Die </w:t>
      </w:r>
      <w:r w:rsidRPr="0A39A58B">
        <w:t xml:space="preserve">moeten zich aan de verordening </w:t>
      </w:r>
      <w:r w:rsidR="77816D51" w:rsidRPr="0A39A58B">
        <w:t xml:space="preserve">en de instructieregels </w:t>
      </w:r>
      <w:r w:rsidRPr="0A39A58B">
        <w:t xml:space="preserve">houden in hun omgevingsplannen en bij het verlenen van vergunningen. </w:t>
      </w:r>
      <w:r w:rsidR="3205FBC9" w:rsidRPr="0A39A58B">
        <w:t>H</w:t>
      </w:r>
      <w:r w:rsidRPr="0A39A58B">
        <w:t xml:space="preserve">et werelderfgoed </w:t>
      </w:r>
      <w:r w:rsidR="08218B00" w:rsidRPr="0A39A58B">
        <w:t>moet altijd in acht worden genomen. O</w:t>
      </w:r>
      <w:r w:rsidRPr="0A39A58B">
        <w:t>ok</w:t>
      </w:r>
      <w:r>
        <w:t xml:space="preserve"> als er misschien sprake is van verouderde regels, zoals in bestemmingsplannen waarin het werelderfgoed nog niet is opgenomen. Ontwikkelingen die de OUV aantasten lopen kans om te stranden bij de Raad van State. Meer uitleg over de bescherming van de Hollandse Waterlinies is te zien in dit </w:t>
      </w:r>
      <w:hyperlink r:id="rId25">
        <w:r w:rsidRPr="0A39A58B">
          <w:rPr>
            <w:rStyle w:val="Hyperlink"/>
            <w:color w:val="auto"/>
          </w:rPr>
          <w:t>filmpje</w:t>
        </w:r>
      </w:hyperlink>
      <w:r>
        <w:t>. </w:t>
      </w:r>
    </w:p>
    <w:p w14:paraId="44021B11" w14:textId="77777777" w:rsidR="0019783B" w:rsidRDefault="0019783B" w:rsidP="000175A2">
      <w:pPr>
        <w:pStyle w:val="Kop1"/>
      </w:pPr>
      <w:r>
        <w:t>Bescherming</w:t>
      </w:r>
    </w:p>
    <w:p w14:paraId="76ED1BD3" w14:textId="525E7872" w:rsidR="00D57DF0" w:rsidRPr="00EB5BF7" w:rsidRDefault="0019783B" w:rsidP="2A5BAD9C">
      <w:r>
        <w:t xml:space="preserve">Werelderfgoed </w:t>
      </w:r>
      <w:r w:rsidR="00D57DF0">
        <w:t xml:space="preserve">Werelderfgoed Hollandse Waterlinies is groot: het gebied loopt door vijf provincies en zevenendertig gemeenten. UNESCO noemt dat gebied de </w:t>
      </w:r>
      <w:hyperlink r:id="rId26" w:anchor="data_s=id%3AdataSource_3-19242faafb0-layer-17%3A2">
        <w:r w:rsidR="00D57DF0" w:rsidRPr="2A5BAD9C">
          <w:rPr>
            <w:rStyle w:val="Hyperlink"/>
            <w:i/>
            <w:iCs/>
            <w:color w:val="auto"/>
          </w:rPr>
          <w:t>property</w:t>
        </w:r>
      </w:hyperlink>
      <w:r w:rsidR="00D57DF0">
        <w:t xml:space="preserve">. Die gaat niet op slot, maar er gelden wel regels voor ruimtelijke ontwikkelingen. De meeste gebouwde attributen zijn beschermd als monument. </w:t>
      </w:r>
      <w:r w:rsidR="6943F58B">
        <w:t>I</w:t>
      </w:r>
      <w:r w:rsidR="00D57DF0">
        <w:t>n de Nieuwe Hollandse Waterlinie als rijksmonument</w:t>
      </w:r>
      <w:r w:rsidR="60F557E5">
        <w:t>, in de Stelling van Amsterdam als provinciaal monument.</w:t>
      </w:r>
      <w:r w:rsidR="00D57DF0">
        <w:t xml:space="preserve"> Rondom de property ligt een zogenaamde attentiezone (in het Engels: </w:t>
      </w:r>
      <w:r w:rsidR="00D57DF0" w:rsidRPr="2A5BAD9C">
        <w:rPr>
          <w:i/>
          <w:iCs/>
        </w:rPr>
        <w:t>bufferzone</w:t>
      </w:r>
      <w:r w:rsidR="00D57DF0">
        <w:t>): een soort beschermende schil. Dat gebied heeft geen juridische status, maar is een verdragsverplichting vanuit UNESCO. De werking is vergelijkbaar met het voorschrift in de Omgevingswet dat gemeenten in hun omgevingsplan regels opnemen voor de omgeving van beschermde monumenten om ontsiering en beschadiging van die monumenten te voorkomen. </w:t>
      </w:r>
    </w:p>
    <w:p w14:paraId="015175F3" w14:textId="77777777" w:rsidR="00D57DF0" w:rsidRPr="00D57DF0" w:rsidRDefault="00D57DF0" w:rsidP="00D57DF0">
      <w:r w:rsidRPr="00D57DF0">
        <w:t> </w:t>
      </w:r>
    </w:p>
    <w:p w14:paraId="2D26AE57" w14:textId="06568428" w:rsidR="00D57DF0" w:rsidRPr="00D57DF0" w:rsidRDefault="00D57DF0" w:rsidP="00D57DF0">
      <w:r w:rsidRPr="00D57DF0">
        <w:t xml:space="preserve">Bescherming van de Hollandse Waterlinies is ingewikkeld. Antwoorden zijn niet altijd zwart of wit, het is geen wiskunde met slechts één juiste uitkomst. Het vergt per ontwikkeling maatwerk met zorgvuldige afweging en expert judgement. </w:t>
      </w:r>
      <w:r w:rsidR="00CD0B32" w:rsidRPr="00EB5BF7">
        <w:t xml:space="preserve">Kernvraag daarbij is: </w:t>
      </w:r>
      <w:r w:rsidR="00CD0B32" w:rsidRPr="00EB5BF7">
        <w:rPr>
          <w:i/>
          <w:iCs/>
        </w:rPr>
        <w:t>Hoe heeft het werelderfgoed baat bij de nieuwe ontwikkeling?</w:t>
      </w:r>
      <w:r w:rsidR="00CD0B32" w:rsidRPr="00EB5BF7">
        <w:t xml:space="preserve"> </w:t>
      </w:r>
      <w:r w:rsidRPr="00D57DF0">
        <w:t xml:space="preserve">Dat maakt het voor gemeenten soms lastig om de impact van ruimtelijke plannen in te schatten. Gelukkig hoeven ze dat niet alleen te doen. De provincie is siteholder en helpt daarbij. Ook zijn er handige hulpmiddelen beschikbaar. (Zie kader). Dit </w:t>
      </w:r>
      <w:hyperlink r:id="rId27" w:tgtFrame="_blank" w:history="1">
        <w:r w:rsidRPr="00D57DF0">
          <w:rPr>
            <w:rStyle w:val="Hyperlink"/>
            <w:color w:val="auto"/>
          </w:rPr>
          <w:t>filmpje</w:t>
        </w:r>
      </w:hyperlink>
      <w:r w:rsidRPr="00D57DF0">
        <w:t xml:space="preserve"> legt in een paar minuten uit hoe bescherming werkt.  </w:t>
      </w:r>
    </w:p>
    <w:p w14:paraId="46B0ABFD" w14:textId="3FFB08E3" w:rsidR="0019783B" w:rsidRDefault="0019783B" w:rsidP="0062722E"/>
    <w:p w14:paraId="02C2EFA4" w14:textId="77777777" w:rsidR="0019783B" w:rsidRDefault="0019783B" w:rsidP="000175A2">
      <w:pPr>
        <w:pStyle w:val="Kop1"/>
      </w:pPr>
      <w:r>
        <w:t>Organisatie</w:t>
      </w:r>
    </w:p>
    <w:p w14:paraId="50EA8A80" w14:textId="608F2137" w:rsidR="00260B9C" w:rsidRPr="00EB5BF7" w:rsidRDefault="00260B9C" w:rsidP="00260B9C">
      <w:r w:rsidRPr="00EB5BF7">
        <w:t>Ieder werelderfgoed heeft een siteholder. Voor de Hollandse Waterlinies zijn dit de provincies </w:t>
      </w:r>
      <w:r w:rsidRPr="00EB5BF7">
        <w:rPr>
          <w:b/>
          <w:bCs/>
        </w:rPr>
        <w:t> </w:t>
      </w:r>
      <w:r w:rsidRPr="00EB5BF7">
        <w:t> </w:t>
      </w:r>
    </w:p>
    <w:p w14:paraId="50D02DA3" w14:textId="77777777" w:rsidR="00260B9C" w:rsidRPr="00260B9C" w:rsidRDefault="00260B9C" w:rsidP="00260B9C">
      <w:r w:rsidRPr="00260B9C">
        <w:t>Noord-Holland, Utrecht, Gelderland en Noord-Brabant. Vestingstad Gorinchem maakt ook deel uit van het werelderfgoed, maar de provincie Zuid-Holland is geen siteholder. </w:t>
      </w:r>
      <w:r w:rsidRPr="00260B9C">
        <w:rPr>
          <w:b/>
          <w:bCs/>
        </w:rPr>
        <w:t> </w:t>
      </w:r>
      <w:r w:rsidRPr="00260B9C">
        <w:t> </w:t>
      </w:r>
    </w:p>
    <w:p w14:paraId="5D73AE97" w14:textId="77777777" w:rsidR="00260B9C" w:rsidRPr="00260B9C" w:rsidRDefault="00260B9C" w:rsidP="00260B9C">
      <w:r w:rsidRPr="00260B9C">
        <w:t> </w:t>
      </w:r>
      <w:r w:rsidRPr="00260B9C">
        <w:rPr>
          <w:b/>
          <w:bCs/>
        </w:rPr>
        <w:t> </w:t>
      </w:r>
      <w:r w:rsidRPr="00260B9C">
        <w:t> </w:t>
      </w:r>
    </w:p>
    <w:p w14:paraId="39FDB1AB" w14:textId="77777777" w:rsidR="00260B9C" w:rsidRPr="00260B9C" w:rsidRDefault="00260B9C" w:rsidP="00260B9C">
      <w:r w:rsidRPr="00260B9C">
        <w:t xml:space="preserve">De siteholder is verantwoordelijk voor het behoud van de OUV. De vier provincies hebben daarvoor een </w:t>
      </w:r>
      <w:hyperlink r:id="rId28" w:tgtFrame="_blank" w:history="1">
        <w:r w:rsidRPr="00260B9C">
          <w:rPr>
            <w:rStyle w:val="Hyperlink"/>
            <w:color w:val="auto"/>
          </w:rPr>
          <w:t>gemeenschappelijke regeling</w:t>
        </w:r>
      </w:hyperlink>
      <w:r w:rsidRPr="00260B9C">
        <w:t xml:space="preserve"> opgericht. De dagelijkse werkzaamheden liggen bij het </w:t>
      </w:r>
      <w:hyperlink r:id="rId29" w:tgtFrame="_blank" w:history="1">
        <w:r w:rsidRPr="00260B9C">
          <w:rPr>
            <w:rStyle w:val="Hyperlink"/>
            <w:color w:val="auto"/>
          </w:rPr>
          <w:t>sitebureau</w:t>
        </w:r>
      </w:hyperlink>
      <w:r w:rsidRPr="00260B9C">
        <w:t>. Dat faciliteert overheden in het werelderfgoedgebied, waaronder provincies, gemeenten en waterschappen. Bescherming en uitdragen vormen de kern van de werkzaamheden. Het sitebureau werkt samen met de Rijksdienst voor het Cultureel Erfgoed en met terreinbeherende organisaties zoals Staatsbosbeheer, Natuurmonumenten en de Provinciale Landschappen. </w:t>
      </w:r>
      <w:r w:rsidRPr="00260B9C">
        <w:rPr>
          <w:b/>
          <w:bCs/>
        </w:rPr>
        <w:t> </w:t>
      </w:r>
      <w:r w:rsidRPr="00260B9C">
        <w:t> </w:t>
      </w:r>
    </w:p>
    <w:p w14:paraId="5495CCA7" w14:textId="77777777" w:rsidR="00260B9C" w:rsidRPr="00260B9C" w:rsidRDefault="00260B9C" w:rsidP="00260B9C">
      <w:r w:rsidRPr="00260B9C">
        <w:rPr>
          <w:b/>
          <w:bCs/>
        </w:rPr>
        <w:t>  </w:t>
      </w:r>
      <w:r w:rsidRPr="00260B9C">
        <w:t> </w:t>
      </w:r>
    </w:p>
    <w:p w14:paraId="11D91337" w14:textId="77777777" w:rsidR="00260B9C" w:rsidRPr="00260B9C" w:rsidRDefault="00260B9C" w:rsidP="00260B9C">
      <w:r w:rsidRPr="00260B9C">
        <w:t xml:space="preserve">Omdat het werelderfgoed zo groot is, wordt er ook samengewerkt op regionaal niveau. In Noord-Holland is de samenwerking vastgelegd in een </w:t>
      </w:r>
      <w:hyperlink r:id="rId30" w:tgtFrame="_blank" w:history="1">
        <w:r w:rsidRPr="00260B9C">
          <w:rPr>
            <w:rStyle w:val="Hyperlink"/>
            <w:color w:val="auto"/>
          </w:rPr>
          <w:t>uitvoeringsprogramma</w:t>
        </w:r>
      </w:hyperlink>
      <w:r w:rsidRPr="00260B9C">
        <w:t xml:space="preserve">. In Utrecht werken provincie, gemeenten, waterschappen en grote terreinbeheerders samen in het </w:t>
      </w:r>
      <w:hyperlink r:id="rId31" w:tgtFrame="_blank" w:history="1">
        <w:r w:rsidRPr="00260B9C">
          <w:rPr>
            <w:rStyle w:val="Hyperlink"/>
            <w:color w:val="auto"/>
          </w:rPr>
          <w:t>Pact van Ruigenhoek</w:t>
        </w:r>
      </w:hyperlink>
      <w:r w:rsidRPr="00260B9C">
        <w:t>. Gelderland en </w:t>
      </w:r>
      <w:r w:rsidRPr="00260B9C">
        <w:rPr>
          <w:b/>
          <w:bCs/>
        </w:rPr>
        <w:t> </w:t>
      </w:r>
      <w:r w:rsidRPr="00260B9C">
        <w:t> </w:t>
      </w:r>
    </w:p>
    <w:p w14:paraId="4FC2D1B6" w14:textId="77777777" w:rsidR="00260B9C" w:rsidRPr="00260B9C" w:rsidRDefault="00260B9C" w:rsidP="00260B9C">
      <w:r w:rsidRPr="00260B9C">
        <w:t xml:space="preserve">Noord-Brabant hebben het </w:t>
      </w:r>
      <w:hyperlink r:id="rId32" w:tgtFrame="_blank" w:history="1">
        <w:r w:rsidRPr="00260B9C">
          <w:rPr>
            <w:rStyle w:val="Hyperlink"/>
            <w:color w:val="auto"/>
          </w:rPr>
          <w:t>Pact van Loevestein</w:t>
        </w:r>
      </w:hyperlink>
      <w:r w:rsidRPr="00260B9C">
        <w:t>. </w:t>
      </w:r>
      <w:r w:rsidRPr="00260B9C">
        <w:rPr>
          <w:b/>
          <w:bCs/>
        </w:rPr>
        <w:t> </w:t>
      </w:r>
      <w:r w:rsidRPr="00260B9C">
        <w:t> </w:t>
      </w:r>
    </w:p>
    <w:p w14:paraId="6742A315" w14:textId="7FF41DD0" w:rsidR="000175A2" w:rsidRDefault="000175A2" w:rsidP="00CA2205"/>
    <w:p w14:paraId="02775172" w14:textId="77777777" w:rsidR="000175A2" w:rsidRDefault="000175A2">
      <w:pPr>
        <w:spacing w:after="160" w:line="278" w:lineRule="auto"/>
      </w:pPr>
      <w:r>
        <w:br w:type="page"/>
      </w:r>
    </w:p>
    <w:p w14:paraId="367C3CB6" w14:textId="5C013F84" w:rsidR="0019783B" w:rsidRPr="000175A2" w:rsidRDefault="0019783B" w:rsidP="000175A2">
      <w:pPr>
        <w:pStyle w:val="Kop1"/>
      </w:pPr>
      <w:r>
        <w:lastRenderedPageBreak/>
        <w:t>Handige instrumenten bij bescherming</w:t>
      </w:r>
    </w:p>
    <w:p w14:paraId="778C171A" w14:textId="6752A7E0" w:rsidR="192EAAED" w:rsidRDefault="192EAAED" w:rsidP="192EAAED"/>
    <w:p w14:paraId="5731D1BC" w14:textId="77777777" w:rsidR="0019783B" w:rsidRPr="000175A2" w:rsidRDefault="0019783B" w:rsidP="0019783B">
      <w:pPr>
        <w:pStyle w:val="KaderTekst"/>
        <w:rPr>
          <w:b/>
          <w:bCs/>
          <w:color w:val="F5821F"/>
        </w:rPr>
      </w:pPr>
      <w:r w:rsidRPr="000175A2">
        <w:rPr>
          <w:b/>
          <w:bCs/>
          <w:color w:val="F5821F"/>
        </w:rPr>
        <w:t>Website hollandsewaterlinies.nl</w:t>
      </w:r>
    </w:p>
    <w:p w14:paraId="2D47EBF2" w14:textId="773FA132" w:rsidR="0019783B" w:rsidRPr="00EB5BF7" w:rsidRDefault="00695FE3" w:rsidP="0019783B">
      <w:pPr>
        <w:pStyle w:val="KaderTekst"/>
      </w:pPr>
      <w:r w:rsidRPr="00EB5BF7">
        <w:t xml:space="preserve">Website van de siteholder, met een </w:t>
      </w:r>
      <w:hyperlink r:id="rId33" w:tgtFrame="_blank" w:history="1">
        <w:r w:rsidRPr="00EB5BF7">
          <w:rPr>
            <w:rStyle w:val="Hyperlink"/>
            <w:color w:val="auto"/>
          </w:rPr>
          <w:t>publieksdeel</w:t>
        </w:r>
      </w:hyperlink>
      <w:r w:rsidRPr="00EB5BF7">
        <w:t xml:space="preserve"> voor de bezoeker en een </w:t>
      </w:r>
      <w:hyperlink r:id="rId34" w:tgtFrame="_blank" w:history="1">
        <w:r w:rsidRPr="00EB5BF7">
          <w:rPr>
            <w:rStyle w:val="Hyperlink"/>
            <w:color w:val="auto"/>
          </w:rPr>
          <w:t>partnerdeel</w:t>
        </w:r>
      </w:hyperlink>
      <w:r w:rsidRPr="00EB5BF7">
        <w:t xml:space="preserve"> voor de professional. Hier staat veel informatie voor bescherming van de Hollandse Waterlinies, waaronder de interactieve </w:t>
      </w:r>
      <w:hyperlink r:id="rId35" w:anchor="data_s=id%3AdataSource_3-19242faafb0-layer-17%3A2" w:tgtFrame="_blank" w:history="1">
        <w:r w:rsidRPr="00EB5BF7">
          <w:rPr>
            <w:rStyle w:val="Hyperlink"/>
            <w:color w:val="auto"/>
          </w:rPr>
          <w:t>kaart</w:t>
        </w:r>
      </w:hyperlink>
      <w:r w:rsidRPr="00EB5BF7">
        <w:t xml:space="preserve"> met de property en de attentiezone.  </w:t>
      </w:r>
    </w:p>
    <w:p w14:paraId="3B3363CD" w14:textId="77777777" w:rsidR="0019783B" w:rsidRPr="0019783B" w:rsidRDefault="0019783B" w:rsidP="0019783B">
      <w:pPr>
        <w:pStyle w:val="KaderTekst"/>
      </w:pPr>
    </w:p>
    <w:p w14:paraId="50A516C9" w14:textId="2383A45F" w:rsidR="00BA71FB" w:rsidRPr="0019783B" w:rsidRDefault="00BA71FB" w:rsidP="00BA71FB">
      <w:pPr>
        <w:pStyle w:val="KaderKop"/>
      </w:pPr>
      <w:r>
        <w:t xml:space="preserve">Website provincie </w:t>
      </w:r>
      <w:r w:rsidR="22E00276">
        <w:t>Utrecht</w:t>
      </w:r>
    </w:p>
    <w:p w14:paraId="6867F356" w14:textId="605C1BEC" w:rsidR="00BA71FB" w:rsidRPr="00EB5BF7" w:rsidRDefault="00BA71FB" w:rsidP="0D157AA3">
      <w:pPr>
        <w:pStyle w:val="KaderTekst"/>
      </w:pPr>
      <w:hyperlink r:id="rId36">
        <w:r w:rsidRPr="76717BB7">
          <w:rPr>
            <w:rStyle w:val="Hyperlink"/>
            <w:color w:val="auto"/>
          </w:rPr>
          <w:t>Startpagina</w:t>
        </w:r>
      </w:hyperlink>
      <w:r w:rsidRPr="76717BB7">
        <w:t xml:space="preserve"> </w:t>
      </w:r>
      <w:r w:rsidR="348EDCD8" w:rsidRPr="76717BB7">
        <w:t>ov</w:t>
      </w:r>
      <w:r w:rsidRPr="76717BB7">
        <w:t xml:space="preserve">er de Hollandse Waterlinies voor gemeenten in </w:t>
      </w:r>
      <w:r w:rsidR="4580A519" w:rsidRPr="76717BB7">
        <w:t>de provincie Utrecht</w:t>
      </w:r>
      <w:r w:rsidRPr="76717BB7">
        <w:t xml:space="preserve">. Met veel linkjes naar o.a. de </w:t>
      </w:r>
      <w:hyperlink r:id="rId37">
        <w:r w:rsidRPr="76717BB7">
          <w:rPr>
            <w:rStyle w:val="Hyperlink"/>
            <w:color w:val="auto"/>
          </w:rPr>
          <w:t>Provinciale Omgevingsverordening</w:t>
        </w:r>
      </w:hyperlink>
      <w:r w:rsidRPr="76717BB7">
        <w:t xml:space="preserve">, </w:t>
      </w:r>
      <w:r w:rsidR="33F61F28" w:rsidRPr="76717BB7">
        <w:t xml:space="preserve">het Regionaal Actieprogramma van het Pact van Ruigenhoek </w:t>
      </w:r>
      <w:r w:rsidRPr="76717BB7">
        <w:t>en de gebiedsanalyses.  </w:t>
      </w:r>
    </w:p>
    <w:p w14:paraId="5DF0FA19" w14:textId="1D05FA1A" w:rsidR="00BA71FB" w:rsidRPr="0019783B" w:rsidRDefault="00BA71FB" w:rsidP="00BA71FB">
      <w:pPr>
        <w:pStyle w:val="KaderTekst"/>
      </w:pPr>
    </w:p>
    <w:p w14:paraId="56BCB537" w14:textId="2F60AD1D" w:rsidR="00BE703C" w:rsidRPr="00BE703C" w:rsidRDefault="00BE703C" w:rsidP="00BE703C">
      <w:pPr>
        <w:pStyle w:val="KaderKop"/>
      </w:pPr>
      <w:r w:rsidRPr="00BE703C">
        <w:t>Website Rijksdienst voor het Cultureel Erfgoed</w:t>
      </w:r>
    </w:p>
    <w:p w14:paraId="2080D7EC" w14:textId="77777777" w:rsidR="00BE703C" w:rsidRPr="00BE703C" w:rsidRDefault="00BE703C" w:rsidP="00BE703C">
      <w:pPr>
        <w:pStyle w:val="KaderTekst"/>
      </w:pPr>
      <w:r w:rsidRPr="00BE703C">
        <w:t xml:space="preserve">De website van de </w:t>
      </w:r>
      <w:hyperlink r:id="rId38" w:tgtFrame="_blank" w:history="1">
        <w:r w:rsidRPr="00BE703C">
          <w:rPr>
            <w:rStyle w:val="Hyperlink"/>
            <w:color w:val="auto"/>
          </w:rPr>
          <w:t>RCE</w:t>
        </w:r>
      </w:hyperlink>
      <w:r w:rsidRPr="00BE703C">
        <w:t xml:space="preserve"> biedt informatie over werelderfgoed in Nederland met handige kaarten en linkjes.  </w:t>
      </w:r>
    </w:p>
    <w:p w14:paraId="27F12721" w14:textId="7E32DFEC" w:rsidR="0019783B" w:rsidRPr="0019783B" w:rsidRDefault="0019783B" w:rsidP="0019783B">
      <w:pPr>
        <w:pStyle w:val="KaderTekst"/>
      </w:pPr>
    </w:p>
    <w:p w14:paraId="0FF9E1F4" w14:textId="77777777" w:rsidR="0019783B" w:rsidRPr="0019783B" w:rsidRDefault="0019783B" w:rsidP="000175A2">
      <w:pPr>
        <w:pStyle w:val="KaderKop"/>
      </w:pPr>
      <w:r w:rsidRPr="0019783B">
        <w:t>Website Stichting Werelderfgoed Nederland</w:t>
      </w:r>
    </w:p>
    <w:p w14:paraId="005E1799" w14:textId="65E9DBD0" w:rsidR="0019783B" w:rsidRPr="0019783B" w:rsidRDefault="00924F49" w:rsidP="0019783B">
      <w:pPr>
        <w:pStyle w:val="KaderTekst"/>
      </w:pPr>
      <w:r w:rsidRPr="00EB5BF7">
        <w:t xml:space="preserve">De </w:t>
      </w:r>
      <w:hyperlink r:id="rId39" w:tgtFrame="_blank" w:history="1">
        <w:r w:rsidRPr="00EB5BF7">
          <w:rPr>
            <w:rStyle w:val="Hyperlink"/>
            <w:color w:val="auto"/>
          </w:rPr>
          <w:t>Stichting Werelderfgoed Nederland</w:t>
        </w:r>
      </w:hyperlink>
      <w:r w:rsidRPr="00EB5BF7">
        <w:t xml:space="preserve"> bestaat uit de beheerders van de dertien werelderfgoederen in het Koninkrijk der </w:t>
      </w:r>
      <w:r w:rsidRPr="00924F49">
        <w:t>Nederlanden. Vergroten van de bewustwording, belangenbehartiging en kennisdeling zijn de kerntaken.  </w:t>
      </w:r>
    </w:p>
    <w:p w14:paraId="34BC06C6" w14:textId="77777777" w:rsidR="0019783B" w:rsidRPr="0019783B" w:rsidRDefault="0019783B" w:rsidP="0019783B">
      <w:pPr>
        <w:pStyle w:val="KaderTekst"/>
      </w:pPr>
    </w:p>
    <w:p w14:paraId="2C5CAAA1" w14:textId="77777777" w:rsidR="0019783B" w:rsidRPr="0019783B" w:rsidRDefault="0019783B" w:rsidP="000175A2">
      <w:pPr>
        <w:pStyle w:val="KaderKop"/>
      </w:pPr>
      <w:r w:rsidRPr="0019783B">
        <w:t>Position paper Hollandse Waterlinies</w:t>
      </w:r>
    </w:p>
    <w:p w14:paraId="7A0ABC66" w14:textId="0A03C4AD" w:rsidR="0019783B" w:rsidRPr="0019783B" w:rsidRDefault="00924F49" w:rsidP="0019783B">
      <w:pPr>
        <w:pStyle w:val="KaderTekst"/>
      </w:pPr>
      <w:hyperlink r:id="rId40" w:tgtFrame="_blank" w:history="1">
        <w:r w:rsidRPr="00EB5BF7">
          <w:rPr>
            <w:rStyle w:val="Hyperlink"/>
            <w:color w:val="auto"/>
          </w:rPr>
          <w:t>Beschrijving</w:t>
        </w:r>
      </w:hyperlink>
      <w:r w:rsidRPr="00EB5BF7">
        <w:t xml:space="preserve"> van de Hollandse Waterlinies in een notendop, met een toelichting hoe het werelderfgoed kan helpe</w:t>
      </w:r>
      <w:r w:rsidRPr="00924F49">
        <w:t>n bij ruimtelijk opgaven</w:t>
      </w:r>
      <w:r w:rsidR="00815B27">
        <w:t>.</w:t>
      </w:r>
    </w:p>
    <w:p w14:paraId="08EA9410" w14:textId="77777777" w:rsidR="0019783B" w:rsidRPr="0019783B" w:rsidRDefault="0019783B" w:rsidP="0019783B">
      <w:pPr>
        <w:pStyle w:val="KaderTekst"/>
      </w:pPr>
    </w:p>
    <w:p w14:paraId="2A3ED8CB" w14:textId="77777777" w:rsidR="0019783B" w:rsidRPr="0019783B" w:rsidRDefault="0019783B" w:rsidP="000175A2">
      <w:pPr>
        <w:pStyle w:val="KaderKop"/>
      </w:pPr>
      <w:r w:rsidRPr="0019783B">
        <w:t>Gebiedsanalyses Hollandse Waterlinies</w:t>
      </w:r>
    </w:p>
    <w:p w14:paraId="5991470E" w14:textId="6C17347B" w:rsidR="0019783B" w:rsidRPr="0019783B" w:rsidRDefault="00CE470B" w:rsidP="00CE470B">
      <w:pPr>
        <w:pStyle w:val="KaderTekst"/>
      </w:pPr>
      <w:r>
        <w:t>De gebiedsanalyses geven inzicht in de kernkwaliteiten van de Hollandse Waterlinies en zijn gekoppeld aan de provinciale omgevingsverordening. Ze bieden uitgangspunten en ontwikkelingsrichtingen per deelgebied voor ruimtelijke ontwikkelingen. Bedoeld als toetsingsinstrument, inspiratiebron en bouwsteen voor planvorming, bel</w:t>
      </w:r>
      <w:r w:rsidRPr="0D157AA3">
        <w:t xml:space="preserve">eid en visievorming. Alle gebiedsanalyses staan in een </w:t>
      </w:r>
      <w:hyperlink r:id="rId41">
        <w:r w:rsidRPr="0D157AA3">
          <w:rPr>
            <w:rStyle w:val="Hyperlink"/>
            <w:color w:val="auto"/>
          </w:rPr>
          <w:t>storymap</w:t>
        </w:r>
      </w:hyperlink>
      <w:r w:rsidRPr="0D157AA3">
        <w:t xml:space="preserve">. Ze zijn ook beschikbaar als pdf-document op de </w:t>
      </w:r>
      <w:hyperlink r:id="rId42">
        <w:r w:rsidRPr="0D157AA3">
          <w:rPr>
            <w:rStyle w:val="Hyperlink"/>
            <w:color w:val="auto"/>
          </w:rPr>
          <w:t>website</w:t>
        </w:r>
      </w:hyperlink>
      <w:r w:rsidRPr="0D157AA3">
        <w:t xml:space="preserve"> van de pr</w:t>
      </w:r>
      <w:r>
        <w:t>ovincie</w:t>
      </w:r>
      <w:r w:rsidR="30476CF7">
        <w:t>, onder ‘Documenten'.</w:t>
      </w:r>
    </w:p>
    <w:p w14:paraId="180D3B35" w14:textId="29FB44A7" w:rsidR="077F509E" w:rsidRDefault="077F509E" w:rsidP="077F509E">
      <w:pPr>
        <w:pStyle w:val="KaderKop"/>
      </w:pPr>
    </w:p>
    <w:p w14:paraId="11FD1513" w14:textId="64D688B8" w:rsidR="0C9782AD" w:rsidRDefault="0C9782AD" w:rsidP="077F509E">
      <w:pPr>
        <w:pStyle w:val="KaderKop"/>
      </w:pPr>
      <w:r>
        <w:t>Handreiking kleine landschapselementen Hollandse Waterlinies</w:t>
      </w:r>
    </w:p>
    <w:p w14:paraId="5C6491E1" w14:textId="291AFF0F" w:rsidR="0019783B" w:rsidRPr="0019783B" w:rsidRDefault="4959D1D6" w:rsidP="0019783B">
      <w:pPr>
        <w:pStyle w:val="KaderTekst"/>
      </w:pPr>
      <w:r>
        <w:t>Bek</w:t>
      </w:r>
      <w:r w:rsidRPr="0D157AA3">
        <w:t xml:space="preserve">nopte </w:t>
      </w:r>
      <w:hyperlink r:id="rId43">
        <w:r w:rsidRPr="0D157AA3">
          <w:rPr>
            <w:rStyle w:val="Hyperlink"/>
            <w:color w:val="auto"/>
          </w:rPr>
          <w:t>handreiking</w:t>
        </w:r>
      </w:hyperlink>
      <w:r w:rsidRPr="0D157AA3">
        <w:t xml:space="preserve"> met uitg</w:t>
      </w:r>
      <w:r>
        <w:t xml:space="preserve">angspunten voor </w:t>
      </w:r>
      <w:r w:rsidR="308A632D">
        <w:t xml:space="preserve">de aanleg van </w:t>
      </w:r>
      <w:r>
        <w:t xml:space="preserve">kleine landschapselementen </w:t>
      </w:r>
      <w:r w:rsidR="3CB17EA5">
        <w:t xml:space="preserve">in </w:t>
      </w:r>
      <w:r>
        <w:t>de Hollandse Waterlinies</w:t>
      </w:r>
      <w:r w:rsidR="00C155B0">
        <w:t xml:space="preserve">, zodat de kernkwaliteiten </w:t>
      </w:r>
      <w:r w:rsidR="00783979">
        <w:t>van</w:t>
      </w:r>
      <w:r w:rsidR="00C155B0">
        <w:t xml:space="preserve"> het </w:t>
      </w:r>
      <w:r w:rsidR="00005AD2">
        <w:t xml:space="preserve">open </w:t>
      </w:r>
      <w:r w:rsidR="00C155B0">
        <w:t>linielandschap</w:t>
      </w:r>
      <w:r w:rsidR="00783979">
        <w:t xml:space="preserve"> intact blijven.</w:t>
      </w:r>
      <w:r w:rsidR="38F5B313">
        <w:t>.</w:t>
      </w:r>
    </w:p>
    <w:p w14:paraId="498D716F" w14:textId="40510F04" w:rsidR="62E1A88E" w:rsidRDefault="62E1A88E" w:rsidP="62E1A88E">
      <w:pPr>
        <w:pStyle w:val="KaderTekst"/>
      </w:pPr>
    </w:p>
    <w:p w14:paraId="193D43FA" w14:textId="77777777" w:rsidR="0019783B" w:rsidRPr="0019783B" w:rsidRDefault="0019783B" w:rsidP="000175A2">
      <w:pPr>
        <w:pStyle w:val="KaderKop"/>
      </w:pPr>
      <w:r w:rsidRPr="0019783B">
        <w:t>Afwegingskader Energietransitie Hollandse Waterlinies</w:t>
      </w:r>
    </w:p>
    <w:p w14:paraId="5E657C20" w14:textId="2734E11C" w:rsidR="0019783B" w:rsidRPr="00EB5BF7" w:rsidRDefault="000C565E" w:rsidP="0019783B">
      <w:pPr>
        <w:pStyle w:val="KaderTekst"/>
      </w:pPr>
      <w:r>
        <w:t xml:space="preserve">Het </w:t>
      </w:r>
      <w:hyperlink r:id="rId44">
        <w:r w:rsidRPr="562A0306">
          <w:rPr>
            <w:rStyle w:val="Hyperlink"/>
            <w:color w:val="auto"/>
          </w:rPr>
          <w:t>afwegingskader</w:t>
        </w:r>
      </w:hyperlink>
      <w:r>
        <w:t xml:space="preserve"> is een onderzoek uit 2021 naar de kansrijkheid voor grootschalige energieopwekking zonder dat de kernkwaliteiten van het Werelderfgoed worden aangetast. Het gaat om drie vormen, namelijk zonnevelden lager dan 1,5 m en windturbines van 3 MW en van 5,6 MW. Er wordt verduidelijkt wanneer bepaalde energievormen een risico geven op aantasting. Het afwegingskader biedt geen nieuwe regels, maar maakt bestaand beleid concreet. Het zegt niet of iets wel of niet mag. De provincie Utrecht heeft een aparte </w:t>
      </w:r>
      <w:hyperlink r:id="rId45">
        <w:r w:rsidRPr="562A0306">
          <w:rPr>
            <w:rStyle w:val="Hyperlink"/>
            <w:color w:val="auto"/>
          </w:rPr>
          <w:t>leeswijzer</w:t>
        </w:r>
      </w:hyperlink>
      <w:r>
        <w:t xml:space="preserve"> bij het afwegingskader opgesteld.  </w:t>
      </w:r>
    </w:p>
    <w:p w14:paraId="7657BB34" w14:textId="77777777" w:rsidR="0019783B" w:rsidRPr="00EB5BF7" w:rsidRDefault="0019783B" w:rsidP="0019783B">
      <w:pPr>
        <w:pStyle w:val="KaderTekst"/>
      </w:pPr>
    </w:p>
    <w:p w14:paraId="1EB5A318" w14:textId="77777777" w:rsidR="0019783B" w:rsidRPr="0019783B" w:rsidRDefault="0019783B" w:rsidP="000175A2">
      <w:pPr>
        <w:pStyle w:val="KaderKop"/>
      </w:pPr>
      <w:r w:rsidRPr="0019783B">
        <w:t>Handreiking visuele integriteit</w:t>
      </w:r>
    </w:p>
    <w:p w14:paraId="393E8418" w14:textId="7962028F" w:rsidR="0019783B" w:rsidRPr="0019783B" w:rsidRDefault="000C565E" w:rsidP="0019783B">
      <w:pPr>
        <w:pStyle w:val="KaderTekst"/>
      </w:pPr>
      <w:r w:rsidRPr="00EB5BF7">
        <w:t xml:space="preserve">De </w:t>
      </w:r>
      <w:hyperlink r:id="rId46" w:tgtFrame="_blank" w:history="1">
        <w:r w:rsidRPr="00EB5BF7">
          <w:rPr>
            <w:rStyle w:val="Hyperlink"/>
            <w:color w:val="auto"/>
          </w:rPr>
          <w:t>Handreiking visuele integriteit</w:t>
        </w:r>
      </w:hyperlink>
      <w:r w:rsidRPr="00EB5BF7">
        <w:t xml:space="preserve"> van het Kwaliteitsteam Hollandse Waterlinies gaat over één specifiek aspect van de OUV: de visuele integriteit: een belangrijk aspect van de instandhoudingsverplichting, en het enige </w:t>
      </w:r>
      <w:r w:rsidRPr="000C565E">
        <w:t>aspect dat buiten de begrenzing van de property doorwerkt. Vergelijkbaar met regels voor de omgeving van beschermde monumenten.  </w:t>
      </w:r>
    </w:p>
    <w:p w14:paraId="2E5E6549" w14:textId="77777777" w:rsidR="0019783B" w:rsidRPr="0019783B" w:rsidRDefault="0019783B" w:rsidP="0019783B">
      <w:pPr>
        <w:pStyle w:val="KaderTekst"/>
      </w:pPr>
    </w:p>
    <w:p w14:paraId="76606FD1" w14:textId="77777777" w:rsidR="0019783B" w:rsidRPr="0019783B" w:rsidRDefault="0019783B" w:rsidP="000175A2">
      <w:pPr>
        <w:pStyle w:val="KaderKop"/>
      </w:pPr>
      <w:r w:rsidRPr="0019783B">
        <w:t>Heritage Impact Assessment (HIA)</w:t>
      </w:r>
    </w:p>
    <w:p w14:paraId="6CAE9E02" w14:textId="4F10B22C" w:rsidR="0019783B" w:rsidRPr="0019783B" w:rsidRDefault="002F2841" w:rsidP="0019783B">
      <w:pPr>
        <w:pStyle w:val="KaderTekst"/>
      </w:pPr>
      <w:r>
        <w:t xml:space="preserve">Zijn er plannen of ontwikkelingen in of bij de Hollandse Waterlinies en wil je weten wat de effecten zijn op het werelderfgoed? Dan kan het raadzaam zijn om een effectbeoordeling uit te (laten) voeren, beter bekend als Heritage Impact Assessment (HIA). Zo’n HIA is een instrument van UNESCO en volgt een bepaalde methodiek om transparant, navolgbaar en uniform te zijn in de beoordeling. Op de website van UNESCO staat een </w:t>
      </w:r>
      <w:hyperlink r:id="rId47">
        <w:r w:rsidRPr="2FB89A73">
          <w:rPr>
            <w:rStyle w:val="Hyperlink"/>
            <w:color w:val="auto"/>
          </w:rPr>
          <w:t>Nederlandstalige leidraad</w:t>
        </w:r>
      </w:hyperlink>
      <w:r>
        <w:t>. Het is verstandig om eerst contact op te nemen met de provincie. </w:t>
      </w:r>
    </w:p>
    <w:p w14:paraId="075B4540" w14:textId="2F6E4311" w:rsidR="0019783B" w:rsidRDefault="0019783B" w:rsidP="005D48D1">
      <w:pPr>
        <w:pStyle w:val="Kop1"/>
      </w:pPr>
      <w:r>
        <w:lastRenderedPageBreak/>
        <w:t xml:space="preserve">De Hollandse Waterlinies </w:t>
      </w:r>
      <w:r w:rsidR="003F71ED">
        <w:t>in Vijfheerenlanden</w:t>
      </w:r>
    </w:p>
    <w:p w14:paraId="0B00B0D4" w14:textId="713325F4" w:rsidR="00A87A66" w:rsidRDefault="00DA6E73" w:rsidP="003C27F2">
      <w:r>
        <w:t xml:space="preserve">Vijfheerenlanden </w:t>
      </w:r>
      <w:r w:rsidR="00A23E47">
        <w:t xml:space="preserve">heeft </w:t>
      </w:r>
      <w:r w:rsidR="00EB4EAA">
        <w:t>een klein</w:t>
      </w:r>
      <w:r w:rsidR="00AD5075">
        <w:t>,</w:t>
      </w:r>
      <w:r w:rsidR="00EB4EAA">
        <w:t xml:space="preserve"> lang</w:t>
      </w:r>
      <w:r w:rsidR="00AD5075">
        <w:t>gerekt</w:t>
      </w:r>
      <w:r w:rsidR="00EB4EAA">
        <w:t xml:space="preserve"> deel in de property.</w:t>
      </w:r>
      <w:r w:rsidR="00AD5075">
        <w:t xml:space="preserve"> Er liggen </w:t>
      </w:r>
      <w:r w:rsidR="00AD733F">
        <w:t xml:space="preserve">veel attributen van de waterlinies, </w:t>
      </w:r>
      <w:r w:rsidR="00412D29">
        <w:t xml:space="preserve">waaronder de helft van </w:t>
      </w:r>
      <w:r w:rsidR="003F65DA">
        <w:t>F</w:t>
      </w:r>
      <w:r w:rsidR="00A23E47">
        <w:t>o</w:t>
      </w:r>
      <w:r w:rsidR="00AD733F">
        <w:t>rt</w:t>
      </w:r>
      <w:r w:rsidR="003F65DA">
        <w:t xml:space="preserve"> Everdingen</w:t>
      </w:r>
      <w:r w:rsidR="00412D29">
        <w:t>. He</w:t>
      </w:r>
      <w:r w:rsidR="00A23E47">
        <w:t xml:space="preserve">t noordwestelijk deel ligt </w:t>
      </w:r>
      <w:r w:rsidR="002E28DC">
        <w:t xml:space="preserve">in </w:t>
      </w:r>
      <w:r w:rsidR="009D25C4">
        <w:t>Vijfheerenlanden</w:t>
      </w:r>
      <w:r w:rsidR="002E28DC">
        <w:t>, het zuidoostelijk deel in Culemborg.</w:t>
      </w:r>
      <w:r w:rsidR="00E37712">
        <w:t xml:space="preserve"> Fort Everdingen is gebouwd tussen 1841 en 1849 en zorgde samen met Fort Honswijk </w:t>
      </w:r>
      <w:r w:rsidR="00555C38">
        <w:t xml:space="preserve">voor de verdediging van de Lek. </w:t>
      </w:r>
      <w:r w:rsidR="00110C0E">
        <w:t xml:space="preserve">De Diefdijk </w:t>
      </w:r>
      <w:r w:rsidR="003A4230">
        <w:t xml:space="preserve">met de groepsschuilplaatsen </w:t>
      </w:r>
      <w:r w:rsidR="00F04F63">
        <w:t>is een icon</w:t>
      </w:r>
      <w:r w:rsidR="00EB50D2">
        <w:t>ische plek in de waterlinies</w:t>
      </w:r>
      <w:r w:rsidR="003A4230">
        <w:t xml:space="preserve">. </w:t>
      </w:r>
      <w:r w:rsidR="00541563">
        <w:t xml:space="preserve">De dijk ligt in Vijfheerenlanden, de meeste groepsschuilplaatsen in Culemborg. </w:t>
      </w:r>
    </w:p>
    <w:p w14:paraId="0D02C72E" w14:textId="77777777" w:rsidR="002E169B" w:rsidRDefault="002E169B" w:rsidP="003C27F2"/>
    <w:p w14:paraId="1E5CF36F" w14:textId="7D5A51D8" w:rsidR="003C27F2" w:rsidRPr="0065602B" w:rsidRDefault="5572E45B" w:rsidP="003C27F2">
      <w:r>
        <w:t>Nadere u</w:t>
      </w:r>
      <w:r w:rsidR="00FA38A7">
        <w:t>itleg over het linielandschap staat i</w:t>
      </w:r>
      <w:r w:rsidR="00FA38A7" w:rsidRPr="2A54C4B1">
        <w:t xml:space="preserve">n de </w:t>
      </w:r>
      <w:hyperlink r:id="rId48">
        <w:r w:rsidR="00BE0F13">
          <w:rPr>
            <w:rStyle w:val="Hyperlink"/>
            <w:color w:val="auto"/>
          </w:rPr>
          <w:t>Gebiedsanalyse Hollandse Waterlinies – Culemborgerwaard</w:t>
        </w:r>
      </w:hyperlink>
      <w:r w:rsidR="00FA38A7" w:rsidRPr="2A54C4B1">
        <w:t xml:space="preserve"> </w:t>
      </w:r>
      <w:r w:rsidR="00BE0F13">
        <w:t xml:space="preserve">en </w:t>
      </w:r>
      <w:hyperlink r:id="rId49">
        <w:r w:rsidR="005345F4">
          <w:rPr>
            <w:rStyle w:val="Hyperlink"/>
            <w:color w:val="auto"/>
          </w:rPr>
          <w:t>Gebiedsanalyse Hollandse Waterlinies – Tielerwaard</w:t>
        </w:r>
      </w:hyperlink>
      <w:r w:rsidR="005345F4">
        <w:t xml:space="preserve">. </w:t>
      </w:r>
      <w:r w:rsidR="00FA38A7" w:rsidRPr="2A54C4B1">
        <w:t>De p</w:t>
      </w:r>
      <w:r w:rsidR="00FA38A7">
        <w:t xml:space="preserve">roperty en attentiezone </w:t>
      </w:r>
      <w:r w:rsidR="00E726C3">
        <w:t xml:space="preserve">staan in detail </w:t>
      </w:r>
      <w:r w:rsidR="00FA38A7">
        <w:t xml:space="preserve">op de </w:t>
      </w:r>
      <w:hyperlink r:id="rId50" w:anchor="data_s=id%3AdataSource_3-19242faafb0-layer-17%3A2">
        <w:r w:rsidR="00FA38A7" w:rsidRPr="2A54C4B1">
          <w:rPr>
            <w:rStyle w:val="Hyperlink"/>
            <w:color w:val="auto"/>
          </w:rPr>
          <w:t>webkaart</w:t>
        </w:r>
      </w:hyperlink>
      <w:r w:rsidR="00FA38A7">
        <w:t xml:space="preserve">. </w:t>
      </w:r>
    </w:p>
    <w:p w14:paraId="160C3108" w14:textId="0DEF5F99" w:rsidR="003C27F2" w:rsidRDefault="003C27F2" w:rsidP="003C27F2">
      <w:r>
        <w:t xml:space="preserve"> </w:t>
      </w:r>
    </w:p>
    <w:p w14:paraId="575412A3" w14:textId="119E0AE0" w:rsidR="00FA38A7" w:rsidRPr="00FA38A7" w:rsidRDefault="00FA38A7" w:rsidP="00FA38A7">
      <w:r w:rsidRPr="0F5DDE2A">
        <w:rPr>
          <w:b/>
          <w:bCs/>
        </w:rPr>
        <w:t>Belangrijk</w:t>
      </w:r>
      <w:r>
        <w:t xml:space="preserve">: bij de Vergunningcheck van het Omgevingsloket is de Hollandse Waterlinies soms nog niet meegenomen. Ook op </w:t>
      </w:r>
      <w:hyperlink r:id="rId51">
        <w:r w:rsidRPr="0F5DDE2A">
          <w:rPr>
            <w:rStyle w:val="Hyperlink"/>
            <w:color w:val="auto"/>
          </w:rPr>
          <w:t>Regels op de kaart</w:t>
        </w:r>
      </w:hyperlink>
      <w:r>
        <w:t xml:space="preserve"> is het werelderfgoed niet altijd eenvoudig terug te vinden. Check bij twijfel daarom de webkaart of neem contact op met de provincie. </w:t>
      </w:r>
    </w:p>
    <w:p w14:paraId="648FFA78" w14:textId="4F5BD4E0" w:rsidR="0019783B" w:rsidRDefault="0019783B" w:rsidP="0019783B"/>
    <w:p w14:paraId="0288A8EF" w14:textId="086A0A2E" w:rsidR="0019783B" w:rsidRPr="0019783B" w:rsidRDefault="0019783B" w:rsidP="0019783B">
      <w:pPr>
        <w:pStyle w:val="Kop2"/>
      </w:pPr>
      <w:r>
        <w:t>Binnen de property</w:t>
      </w:r>
    </w:p>
    <w:p w14:paraId="2B56AFE4" w14:textId="71A762A9" w:rsidR="00FB7DB6" w:rsidRPr="002D6EEF" w:rsidRDefault="004C0863" w:rsidP="6FEA6C4B">
      <w:pPr>
        <w:numPr>
          <w:ilvl w:val="0"/>
          <w:numId w:val="6"/>
        </w:numPr>
      </w:pPr>
      <w:hyperlink r:id="rId52" w:history="1">
        <w:r w:rsidRPr="00CA3FE7">
          <w:rPr>
            <w:rStyle w:val="Hyperlink"/>
            <w:color w:val="auto"/>
          </w:rPr>
          <w:t>Fort Everdingen</w:t>
        </w:r>
      </w:hyperlink>
      <w:r w:rsidR="00695378" w:rsidRPr="00CA3FE7">
        <w:t>, deels</w:t>
      </w:r>
      <w:r w:rsidRPr="00CA3FE7">
        <w:t xml:space="preserve"> </w:t>
      </w:r>
      <w:r w:rsidR="165E311E" w:rsidRPr="002D6EEF">
        <w:t>(</w:t>
      </w:r>
      <w:hyperlink r:id="rId53">
        <w:r w:rsidR="165E311E" w:rsidRPr="002D6EEF">
          <w:rPr>
            <w:rStyle w:val="Hyperlink"/>
            <w:color w:val="auto"/>
          </w:rPr>
          <w:t>rijksmonumen</w:t>
        </w:r>
        <w:r w:rsidR="00076163" w:rsidRPr="002D6EEF">
          <w:rPr>
            <w:rStyle w:val="Hyperlink"/>
            <w:color w:val="auto"/>
          </w:rPr>
          <w:t>t</w:t>
        </w:r>
        <w:r w:rsidR="00A80D15" w:rsidRPr="002D6EEF">
          <w:rPr>
            <w:rStyle w:val="Hyperlink"/>
            <w:color w:val="auto"/>
          </w:rPr>
          <w:t>, complexn</w:t>
        </w:r>
        <w:r w:rsidR="00076163" w:rsidRPr="002D6EEF">
          <w:rPr>
            <w:rStyle w:val="Hyperlink"/>
            <w:color w:val="auto"/>
          </w:rPr>
          <w:t>ummer 531650</w:t>
        </w:r>
      </w:hyperlink>
      <w:r w:rsidR="165E311E" w:rsidRPr="002D6EEF">
        <w:t>)</w:t>
      </w:r>
    </w:p>
    <w:p w14:paraId="2356B483" w14:textId="258269D9" w:rsidR="00E46EC7" w:rsidRPr="002D6EEF" w:rsidRDefault="00E46EC7" w:rsidP="6FEA6C4B">
      <w:pPr>
        <w:numPr>
          <w:ilvl w:val="0"/>
          <w:numId w:val="6"/>
        </w:numPr>
      </w:pPr>
      <w:r w:rsidRPr="002D6EEF">
        <w:t>Verboden kringen van Fort Everdingen (deels)</w:t>
      </w:r>
    </w:p>
    <w:p w14:paraId="74CE11A2" w14:textId="72958302" w:rsidR="009F369F" w:rsidRPr="002D6EEF" w:rsidRDefault="00BF6737" w:rsidP="74076E6D">
      <w:pPr>
        <w:numPr>
          <w:ilvl w:val="0"/>
          <w:numId w:val="5"/>
        </w:numPr>
      </w:pPr>
      <w:r w:rsidRPr="002D6EEF">
        <w:t xml:space="preserve">Diefdijk / </w:t>
      </w:r>
      <w:r w:rsidR="002D01CF" w:rsidRPr="002D6EEF">
        <w:t>Hoofdverdedigingslijn 1815</w:t>
      </w:r>
      <w:r w:rsidR="0092761C" w:rsidRPr="002D6EEF">
        <w:t xml:space="preserve">, 1880, WO I </w:t>
      </w:r>
      <w:r w:rsidR="00292D8A" w:rsidRPr="002D6EEF">
        <w:t>(1915) en WO II (1940)</w:t>
      </w:r>
    </w:p>
    <w:p w14:paraId="08A92679" w14:textId="362165EE" w:rsidR="0A9CD902" w:rsidRPr="002D6EEF" w:rsidRDefault="00815A39" w:rsidP="74076E6D">
      <w:pPr>
        <w:numPr>
          <w:ilvl w:val="0"/>
          <w:numId w:val="5"/>
        </w:numPr>
      </w:pPr>
      <w:r w:rsidRPr="002D6EEF">
        <w:t>Lek</w:t>
      </w:r>
    </w:p>
    <w:p w14:paraId="32DFF3B9" w14:textId="2168438C" w:rsidR="00815A39" w:rsidRPr="002D6EEF" w:rsidRDefault="00047E53" w:rsidP="74076E6D">
      <w:pPr>
        <w:numPr>
          <w:ilvl w:val="0"/>
          <w:numId w:val="5"/>
        </w:numPr>
      </w:pPr>
      <w:r w:rsidRPr="002D6EEF">
        <w:t xml:space="preserve">Batterij aan de Zuidelijke Lekdijk </w:t>
      </w:r>
      <w:hyperlink r:id="rId54" w:history="1">
        <w:r w:rsidR="0019595E" w:rsidRPr="002D6EEF">
          <w:rPr>
            <w:rStyle w:val="Hyperlink"/>
            <w:color w:val="auto"/>
          </w:rPr>
          <w:t>(rijksmonument</w:t>
        </w:r>
        <w:r w:rsidR="00945542" w:rsidRPr="002D6EEF">
          <w:rPr>
            <w:rStyle w:val="Hyperlink"/>
            <w:color w:val="auto"/>
          </w:rPr>
          <w:t>, cluster 502</w:t>
        </w:r>
      </w:hyperlink>
      <w:r w:rsidR="0019595E" w:rsidRPr="002D6EEF">
        <w:t>)</w:t>
      </w:r>
    </w:p>
    <w:p w14:paraId="113587F6" w14:textId="5B583919" w:rsidR="00C50F87" w:rsidRPr="002D6EEF" w:rsidRDefault="00C50F87" w:rsidP="74076E6D">
      <w:pPr>
        <w:numPr>
          <w:ilvl w:val="0"/>
          <w:numId w:val="5"/>
        </w:numPr>
      </w:pPr>
      <w:r w:rsidRPr="002D6EEF">
        <w:t xml:space="preserve">Batterij Korte Meent </w:t>
      </w:r>
    </w:p>
    <w:p w14:paraId="4FEC2C48" w14:textId="5C49F046" w:rsidR="003A1783" w:rsidRPr="002D6EEF" w:rsidRDefault="003A1783" w:rsidP="74076E6D">
      <w:pPr>
        <w:numPr>
          <w:ilvl w:val="0"/>
          <w:numId w:val="5"/>
        </w:numPr>
      </w:pPr>
      <w:r w:rsidRPr="002D6EEF">
        <w:t>Koepelkazemat type G</w:t>
      </w:r>
      <w:r w:rsidR="00C50A33" w:rsidRPr="002D6EEF">
        <w:t xml:space="preserve"> (verdwenen)</w:t>
      </w:r>
    </w:p>
    <w:p w14:paraId="10B4F98A" w14:textId="329931B6" w:rsidR="00C50A33" w:rsidRPr="002D6EEF" w:rsidRDefault="00C50A33" w:rsidP="74076E6D">
      <w:pPr>
        <w:numPr>
          <w:ilvl w:val="0"/>
          <w:numId w:val="5"/>
        </w:numPr>
      </w:pPr>
      <w:r w:rsidRPr="002D6EEF">
        <w:t>Waarnemingspost III (verdwenen)</w:t>
      </w:r>
    </w:p>
    <w:p w14:paraId="4E63553B" w14:textId="03CDA54B" w:rsidR="00C50A33" w:rsidRPr="002D6EEF" w:rsidRDefault="00573F44" w:rsidP="74076E6D">
      <w:pPr>
        <w:numPr>
          <w:ilvl w:val="0"/>
          <w:numId w:val="5"/>
        </w:numPr>
      </w:pPr>
      <w:r w:rsidRPr="002D6EEF">
        <w:t>Groepsschuilplaats</w:t>
      </w:r>
      <w:r w:rsidR="003C4611" w:rsidRPr="002D6EEF">
        <w:t>en</w:t>
      </w:r>
      <w:r w:rsidRPr="002D6EEF">
        <w:t xml:space="preserve"> type P</w:t>
      </w:r>
      <w:r w:rsidR="003C4611" w:rsidRPr="002D6EEF">
        <w:t xml:space="preserve"> nabij Fort Everdingen</w:t>
      </w:r>
      <w:r w:rsidR="00793D8A" w:rsidRPr="002D6EEF">
        <w:t xml:space="preserve"> </w:t>
      </w:r>
      <w:hyperlink r:id="rId55" w:history="1">
        <w:r w:rsidR="00793D8A" w:rsidRPr="002D6EEF">
          <w:rPr>
            <w:rStyle w:val="Hyperlink"/>
            <w:color w:val="auto"/>
          </w:rPr>
          <w:t>(rijksmonument, cluster 502</w:t>
        </w:r>
      </w:hyperlink>
      <w:r w:rsidR="00793D8A" w:rsidRPr="002D6EEF">
        <w:t>)</w:t>
      </w:r>
    </w:p>
    <w:p w14:paraId="7C07B40B" w14:textId="3EBFD149" w:rsidR="00573F44" w:rsidRPr="002D6EEF" w:rsidRDefault="002D2CD9" w:rsidP="74076E6D">
      <w:pPr>
        <w:numPr>
          <w:ilvl w:val="0"/>
          <w:numId w:val="5"/>
        </w:numPr>
      </w:pPr>
      <w:r w:rsidRPr="002D6EEF">
        <w:t>Enveloppe (</w:t>
      </w:r>
      <w:hyperlink r:id="rId56" w:history="1">
        <w:r w:rsidRPr="002D6EEF">
          <w:rPr>
            <w:rStyle w:val="Hyperlink"/>
            <w:color w:val="auto"/>
          </w:rPr>
          <w:t>rijksmonument, c</w:t>
        </w:r>
        <w:r w:rsidR="000330BE" w:rsidRPr="002D6EEF">
          <w:rPr>
            <w:rStyle w:val="Hyperlink"/>
            <w:color w:val="auto"/>
          </w:rPr>
          <w:t>omplex</w:t>
        </w:r>
        <w:r w:rsidR="00A24090" w:rsidRPr="002D6EEF">
          <w:rPr>
            <w:rStyle w:val="Hyperlink"/>
            <w:color w:val="auto"/>
          </w:rPr>
          <w:t>nummer 531650</w:t>
        </w:r>
      </w:hyperlink>
      <w:r w:rsidRPr="002D6EEF">
        <w:t>)</w:t>
      </w:r>
    </w:p>
    <w:p w14:paraId="55388A7D" w14:textId="0D01BB31" w:rsidR="00571F56" w:rsidRPr="002D6EEF" w:rsidRDefault="00571F56" w:rsidP="74076E6D">
      <w:pPr>
        <w:numPr>
          <w:ilvl w:val="0"/>
          <w:numId w:val="5"/>
        </w:numPr>
      </w:pPr>
      <w:r w:rsidRPr="002D6EEF">
        <w:t>Batterij</w:t>
      </w:r>
      <w:r w:rsidR="005A6BFE" w:rsidRPr="002D6EEF">
        <w:t>en</w:t>
      </w:r>
      <w:r w:rsidRPr="002D6EEF">
        <w:t xml:space="preserve"> aan de Diefdijk noord </w:t>
      </w:r>
      <w:r w:rsidR="005A6BFE" w:rsidRPr="002D6EEF">
        <w:t xml:space="preserve"> en midden </w:t>
      </w:r>
      <w:r w:rsidR="004A0B1F" w:rsidRPr="002D6EEF">
        <w:t>(</w:t>
      </w:r>
      <w:hyperlink r:id="rId57" w:history="1">
        <w:r w:rsidR="004A0B1F" w:rsidRPr="002D6EEF">
          <w:rPr>
            <w:rStyle w:val="Hyperlink"/>
            <w:color w:val="auto"/>
          </w:rPr>
          <w:t>rijksmonument, complexnummer 531691</w:t>
        </w:r>
      </w:hyperlink>
      <w:r w:rsidR="004A0B1F" w:rsidRPr="002D6EEF">
        <w:t>)</w:t>
      </w:r>
    </w:p>
    <w:p w14:paraId="4DC7F50E" w14:textId="3F85321F" w:rsidR="00CC2AA5" w:rsidRPr="002D6EEF" w:rsidRDefault="00CC2AA5" w:rsidP="74076E6D">
      <w:pPr>
        <w:numPr>
          <w:ilvl w:val="0"/>
          <w:numId w:val="5"/>
        </w:numPr>
      </w:pPr>
      <w:r w:rsidRPr="002D6EEF">
        <w:t>Batterij nummer 3 (verdwenen)</w:t>
      </w:r>
    </w:p>
    <w:p w14:paraId="10AF4C7B" w14:textId="41C503F3" w:rsidR="000333DD" w:rsidRPr="002D6EEF" w:rsidRDefault="000333DD" w:rsidP="74076E6D">
      <w:pPr>
        <w:numPr>
          <w:ilvl w:val="0"/>
          <w:numId w:val="5"/>
        </w:numPr>
      </w:pPr>
      <w:r w:rsidRPr="002D6EEF">
        <w:t>Em</w:t>
      </w:r>
      <w:r w:rsidR="00FA542C" w:rsidRPr="002D6EEF">
        <w:t>placement zuid Diefdijk</w:t>
      </w:r>
    </w:p>
    <w:p w14:paraId="045EC746" w14:textId="187C0E1C" w:rsidR="0025674E" w:rsidRPr="002D6EEF" w:rsidRDefault="0025674E" w:rsidP="74076E6D">
      <w:pPr>
        <w:numPr>
          <w:ilvl w:val="0"/>
          <w:numId w:val="5"/>
        </w:numPr>
      </w:pPr>
      <w:r w:rsidRPr="002D6EEF">
        <w:t xml:space="preserve">Groepsscuilplaats type P </w:t>
      </w:r>
      <w:r w:rsidR="0073568D" w:rsidRPr="002D6EEF">
        <w:t>- Tussenstelling Diefdijk Zuid (</w:t>
      </w:r>
      <w:hyperlink r:id="rId58" w:history="1">
        <w:r w:rsidR="0073568D" w:rsidRPr="002D6EEF">
          <w:rPr>
            <w:rStyle w:val="Hyperlink"/>
            <w:color w:val="auto"/>
          </w:rPr>
          <w:t xml:space="preserve">rijksmonument, complexnummer </w:t>
        </w:r>
        <w:r w:rsidR="00122686" w:rsidRPr="002D6EEF">
          <w:rPr>
            <w:rStyle w:val="Hyperlink"/>
            <w:color w:val="auto"/>
          </w:rPr>
          <w:t>531737</w:t>
        </w:r>
      </w:hyperlink>
      <w:r w:rsidR="00122686" w:rsidRPr="002D6EEF">
        <w:t>)</w:t>
      </w:r>
    </w:p>
    <w:p w14:paraId="0A84AAE8" w14:textId="02DA3719" w:rsidR="00C50A33" w:rsidRPr="002D6EEF" w:rsidRDefault="002452CE" w:rsidP="74076E6D">
      <w:pPr>
        <w:numPr>
          <w:ilvl w:val="0"/>
          <w:numId w:val="5"/>
        </w:numPr>
      </w:pPr>
      <w:r w:rsidRPr="002D6EEF">
        <w:t>Groepsschuilplaats</w:t>
      </w:r>
      <w:r w:rsidR="008428E4" w:rsidRPr="002D6EEF">
        <w:t>en</w:t>
      </w:r>
      <w:r w:rsidRPr="002D6EEF">
        <w:t xml:space="preserve"> type P </w:t>
      </w:r>
      <w:r w:rsidR="008F364B" w:rsidRPr="002D6EEF">
        <w:t xml:space="preserve">bij </w:t>
      </w:r>
      <w:r w:rsidR="0042498E" w:rsidRPr="002D6EEF">
        <w:t xml:space="preserve">Werk op de Spoorweg </w:t>
      </w:r>
      <w:hyperlink r:id="rId59" w:history="1">
        <w:r w:rsidR="0042498E" w:rsidRPr="002D6EEF">
          <w:rPr>
            <w:rStyle w:val="Hyperlink"/>
            <w:color w:val="auto"/>
          </w:rPr>
          <w:t xml:space="preserve">(rijksmonument, complexnummer </w:t>
        </w:r>
        <w:r w:rsidR="00016ACD" w:rsidRPr="002D6EEF">
          <w:rPr>
            <w:rStyle w:val="Hyperlink"/>
            <w:color w:val="auto"/>
          </w:rPr>
          <w:t>531857</w:t>
        </w:r>
      </w:hyperlink>
      <w:r w:rsidR="00016ACD" w:rsidRPr="002D6EEF">
        <w:t>)</w:t>
      </w:r>
    </w:p>
    <w:p w14:paraId="42A5F512" w14:textId="457784C8" w:rsidR="0019783B" w:rsidRDefault="0019783B" w:rsidP="44D39E3E">
      <w:pPr>
        <w:rPr>
          <w:highlight w:val="yellow"/>
        </w:rPr>
      </w:pPr>
    </w:p>
    <w:p w14:paraId="6CAAD466" w14:textId="77777777" w:rsidR="00B17D4B" w:rsidRDefault="00B17D4B" w:rsidP="44D39E3E">
      <w:pPr>
        <w:rPr>
          <w:highlight w:val="yellow"/>
        </w:rPr>
      </w:pPr>
    </w:p>
    <w:p w14:paraId="403743F6" w14:textId="77777777" w:rsidR="00B17D4B" w:rsidRPr="00757D26" w:rsidRDefault="00B17D4B" w:rsidP="44D39E3E">
      <w:pPr>
        <w:rPr>
          <w:highlight w:val="yellow"/>
        </w:rPr>
      </w:pPr>
    </w:p>
    <w:p w14:paraId="73B79132" w14:textId="08F2708C" w:rsidR="0019783B" w:rsidRPr="007F47F8" w:rsidRDefault="0019783B" w:rsidP="44D39E3E">
      <w:pPr>
        <w:pStyle w:val="Kop2"/>
      </w:pPr>
      <w:r w:rsidRPr="007F47F8">
        <w:t>Buiten de property (in attentiezone)</w:t>
      </w:r>
    </w:p>
    <w:p w14:paraId="2A17D797" w14:textId="77777777" w:rsidR="00532C68" w:rsidRDefault="00532C68" w:rsidP="00532C68">
      <w:pPr>
        <w:numPr>
          <w:ilvl w:val="0"/>
          <w:numId w:val="3"/>
        </w:numPr>
      </w:pPr>
      <w:r>
        <w:t>Hoofdverdedigingslijn 1815, 1880, WO I (1915) en WO II (1940)</w:t>
      </w:r>
    </w:p>
    <w:p w14:paraId="6FB68369" w14:textId="77777777" w:rsidR="00532C68" w:rsidRDefault="00532C68" w:rsidP="00532C68">
      <w:pPr>
        <w:numPr>
          <w:ilvl w:val="0"/>
          <w:numId w:val="3"/>
        </w:numPr>
      </w:pPr>
      <w:r>
        <w:t>Lek</w:t>
      </w:r>
    </w:p>
    <w:p w14:paraId="5D616FE4" w14:textId="7E1B57FE" w:rsidR="00B748FC" w:rsidRDefault="00B748FC" w:rsidP="00B748FC">
      <w:pPr>
        <w:numPr>
          <w:ilvl w:val="0"/>
          <w:numId w:val="3"/>
        </w:numPr>
      </w:pPr>
      <w:r>
        <w:t xml:space="preserve">Groepsschuilplaats type P bij Werk op de </w:t>
      </w:r>
      <w:r w:rsidRPr="002D6EEF">
        <w:t xml:space="preserve">Spoorweg </w:t>
      </w:r>
      <w:hyperlink r:id="rId60" w:history="1">
        <w:r w:rsidRPr="002D6EEF">
          <w:rPr>
            <w:rStyle w:val="Hyperlink"/>
            <w:color w:val="auto"/>
          </w:rPr>
          <w:t>(rijksmonument, complexnummer 531857</w:t>
        </w:r>
      </w:hyperlink>
      <w:r>
        <w:t>)</w:t>
      </w:r>
    </w:p>
    <w:p w14:paraId="3EA6341D" w14:textId="6EA3CDAD" w:rsidR="007C461E" w:rsidRDefault="00E318EE" w:rsidP="4A730B4B">
      <w:pPr>
        <w:pStyle w:val="Lijstalinea"/>
        <w:numPr>
          <w:ilvl w:val="0"/>
          <w:numId w:val="3"/>
        </w:numPr>
      </w:pPr>
      <w:r>
        <w:t>Linge</w:t>
      </w:r>
    </w:p>
    <w:p w14:paraId="6B93639C" w14:textId="764EBF83" w:rsidR="00C00D4D" w:rsidRPr="007F47F8" w:rsidRDefault="00C00D4D" w:rsidP="4A730B4B">
      <w:pPr>
        <w:pStyle w:val="Lijstalinea"/>
        <w:numPr>
          <w:ilvl w:val="0"/>
          <w:numId w:val="3"/>
        </w:numPr>
      </w:pPr>
      <w:r>
        <w:t>Lingedijk</w:t>
      </w:r>
    </w:p>
    <w:p w14:paraId="7E782AC1" w14:textId="77777777" w:rsidR="00DA289F" w:rsidRPr="00E55AC5" w:rsidRDefault="00DA289F" w:rsidP="007C461E">
      <w:pPr>
        <w:pStyle w:val="Lijstalinea"/>
        <w:ind w:left="284"/>
        <w:rPr>
          <w:sz w:val="16"/>
          <w:szCs w:val="16"/>
        </w:rPr>
      </w:pPr>
    </w:p>
    <w:p w14:paraId="3A60A0B5" w14:textId="74EDA4DE" w:rsidR="005D48D1" w:rsidRDefault="005D48D1" w:rsidP="79D8DAEA">
      <w:pPr>
        <w:rPr>
          <w:sz w:val="16"/>
          <w:szCs w:val="16"/>
        </w:rPr>
      </w:pPr>
    </w:p>
    <w:p w14:paraId="2802139A" w14:textId="546B5381" w:rsidR="005D48D1" w:rsidRDefault="008A066B" w:rsidP="2647E22D">
      <w:pPr>
        <w:keepNext/>
        <w:jc w:val="center"/>
      </w:pPr>
      <w:r w:rsidRPr="008A066B">
        <w:rPr>
          <w:noProof/>
        </w:rPr>
        <w:drawing>
          <wp:inline distT="0" distB="0" distL="0" distR="0" wp14:anchorId="25D31F54" wp14:editId="4042F655">
            <wp:extent cx="2890497" cy="2035421"/>
            <wp:effectExtent l="0" t="0" r="5715" b="3175"/>
            <wp:docPr id="1438970797"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70797" name="Afbeelding 1" descr="Afbeelding met kaart, tekst, atlas&#10;&#10;Door AI gegenereerde inhoud is mogelijk onjuist."/>
                    <pic:cNvPicPr/>
                  </pic:nvPicPr>
                  <pic:blipFill>
                    <a:blip r:embed="rId61"/>
                    <a:stretch>
                      <a:fillRect/>
                    </a:stretch>
                  </pic:blipFill>
                  <pic:spPr>
                    <a:xfrm>
                      <a:off x="0" y="0"/>
                      <a:ext cx="2945061" cy="2073843"/>
                    </a:xfrm>
                    <a:prstGeom prst="rect">
                      <a:avLst/>
                    </a:prstGeom>
                  </pic:spPr>
                </pic:pic>
              </a:graphicData>
            </a:graphic>
          </wp:inline>
        </w:drawing>
      </w:r>
      <w:r w:rsidR="00C26A7E">
        <w:t xml:space="preserve">  </w:t>
      </w:r>
    </w:p>
    <w:p w14:paraId="5D71A84F" w14:textId="12329E93" w:rsidR="1FB097C1" w:rsidRDefault="005D48D1" w:rsidP="0328F540">
      <w:pPr>
        <w:pStyle w:val="Bijschrift"/>
      </w:pPr>
      <w:r>
        <w:t>Afb.</w:t>
      </w:r>
      <w:r w:rsidR="3ADDFA4A">
        <w:t xml:space="preserve"> </w:t>
      </w:r>
      <w:r w:rsidR="00E55AC5">
        <w:t>4</w:t>
      </w:r>
      <w:r w:rsidR="005846D1">
        <w:t xml:space="preserve"> </w:t>
      </w:r>
      <w:r>
        <w:t xml:space="preserve"> De Hollandse Waterlinies (oranje) met attentiezone (donkerblauw) in </w:t>
      </w:r>
      <w:r w:rsidR="003F71ED">
        <w:t>Vijfheerenlanden</w:t>
      </w:r>
      <w:r w:rsidR="3EA42882">
        <w:t xml:space="preserve"> </w:t>
      </w:r>
      <w:r>
        <w:t>(lichtblauw) Bron: Webkaart Hollandse Waterlinies</w:t>
      </w:r>
    </w:p>
    <w:p w14:paraId="14FE6656" w14:textId="77777777" w:rsidR="00233AC4" w:rsidRDefault="00233AC4" w:rsidP="00233AC4">
      <w:pPr>
        <w:jc w:val="center"/>
      </w:pPr>
      <w:r w:rsidRPr="00C26A7E">
        <w:rPr>
          <w:noProof/>
        </w:rPr>
        <w:lastRenderedPageBreak/>
        <w:drawing>
          <wp:inline distT="0" distB="0" distL="0" distR="0" wp14:anchorId="7C2F5E8F" wp14:editId="60CE96A7">
            <wp:extent cx="3623094" cy="2690808"/>
            <wp:effectExtent l="0" t="0" r="0" b="0"/>
            <wp:docPr id="1421261687" name="Afbeelding 1" descr="Afbeelding met kaar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61687" name="Afbeelding 1" descr="Afbeelding met kaart, tekst&#10;&#10;Door AI gegenereerde inhoud is mogelijk onjuist."/>
                    <pic:cNvPicPr/>
                  </pic:nvPicPr>
                  <pic:blipFill>
                    <a:blip r:embed="rId62"/>
                    <a:stretch>
                      <a:fillRect/>
                    </a:stretch>
                  </pic:blipFill>
                  <pic:spPr>
                    <a:xfrm>
                      <a:off x="0" y="0"/>
                      <a:ext cx="3691285" cy="2741452"/>
                    </a:xfrm>
                    <a:prstGeom prst="rect">
                      <a:avLst/>
                    </a:prstGeom>
                  </pic:spPr>
                </pic:pic>
              </a:graphicData>
            </a:graphic>
          </wp:inline>
        </w:drawing>
      </w:r>
    </w:p>
    <w:p w14:paraId="27763080" w14:textId="1564663A" w:rsidR="00233AC4" w:rsidRDefault="00233AC4" w:rsidP="00233AC4">
      <w:pPr>
        <w:pStyle w:val="Bijschrift"/>
      </w:pPr>
      <w:r>
        <w:t xml:space="preserve">Afb. </w:t>
      </w:r>
      <w:r w:rsidR="003C7A8E">
        <w:t>5</w:t>
      </w:r>
      <w:r w:rsidR="00E55AC5">
        <w:t xml:space="preserve">  </w:t>
      </w:r>
      <w:r>
        <w:t>D</w:t>
      </w:r>
      <w:r w:rsidR="00564D44">
        <w:t>etailkaart</w:t>
      </w:r>
      <w:r w:rsidR="003C7A8E">
        <w:t xml:space="preserve"> bij Fort Everdingen</w:t>
      </w:r>
      <w:r>
        <w:t xml:space="preserve">. </w:t>
      </w:r>
      <w:r w:rsidR="00B67BB9">
        <w:t>De gemeentegrens doorsnijdt</w:t>
      </w:r>
      <w:r w:rsidR="00543B26">
        <w:t xml:space="preserve"> </w:t>
      </w:r>
      <w:r w:rsidR="00B67BB9">
        <w:t>het fort.</w:t>
      </w:r>
      <w:r w:rsidR="00B24B40">
        <w:t xml:space="preserve"> Rechts</w:t>
      </w:r>
      <w:r w:rsidR="00426C71">
        <w:t xml:space="preserve"> ligt</w:t>
      </w:r>
      <w:r w:rsidR="00B24B40">
        <w:t xml:space="preserve"> Werk aan het Spoel</w:t>
      </w:r>
      <w:r w:rsidR="00922B9F">
        <w:t>. L</w:t>
      </w:r>
      <w:r>
        <w:t>inksboven Fort Honswijk, rechtboven Werk aan de Groeneweg, beide in Houten. Bron: Webkaart Hollandse Waterlinies</w:t>
      </w:r>
    </w:p>
    <w:p w14:paraId="0C362A38" w14:textId="77777777" w:rsidR="00233AC4" w:rsidRPr="00233AC4" w:rsidRDefault="00233AC4" w:rsidP="00233AC4"/>
    <w:p w14:paraId="49B2748E" w14:textId="77777777" w:rsidR="00815954" w:rsidRPr="00815954" w:rsidRDefault="00815954" w:rsidP="00815954"/>
    <w:p w14:paraId="4FBACDBF" w14:textId="2AA63CE0" w:rsidR="00F5659E" w:rsidRPr="00F5659E" w:rsidRDefault="00F5659E" w:rsidP="00F5659E">
      <w:pPr>
        <w:jc w:val="center"/>
        <w:rPr>
          <w:sz w:val="16"/>
          <w:szCs w:val="16"/>
        </w:rPr>
      </w:pPr>
      <w:r w:rsidRPr="00F5659E">
        <w:rPr>
          <w:noProof/>
          <w:sz w:val="16"/>
          <w:szCs w:val="16"/>
        </w:rPr>
        <w:drawing>
          <wp:inline distT="0" distB="0" distL="0" distR="0" wp14:anchorId="2E06A37D" wp14:editId="11FB2C4A">
            <wp:extent cx="3669742" cy="2446368"/>
            <wp:effectExtent l="0" t="0" r="6985" b="0"/>
            <wp:docPr id="155779683" name="Afbeelding 4" descr="Afbeelding met buitenshuis, gras, hemel,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9683" name="Afbeelding 4" descr="Afbeelding met buitenshuis, gras, hemel, wolk&#10;&#10;Door AI gegenereerde inhoud is mogelijk onjuis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82064" cy="2454582"/>
                    </a:xfrm>
                    <a:prstGeom prst="rect">
                      <a:avLst/>
                    </a:prstGeom>
                    <a:noFill/>
                    <a:ln>
                      <a:noFill/>
                    </a:ln>
                  </pic:spPr>
                </pic:pic>
              </a:graphicData>
            </a:graphic>
          </wp:inline>
        </w:drawing>
      </w:r>
    </w:p>
    <w:p w14:paraId="4E89F007" w14:textId="0733440B" w:rsidR="000F57E6" w:rsidRDefault="000F57E6" w:rsidP="000F57E6">
      <w:pPr>
        <w:pStyle w:val="Bijschrift"/>
      </w:pPr>
      <w:r>
        <w:t xml:space="preserve">Afb. 6  De </w:t>
      </w:r>
      <w:r w:rsidR="00F97092">
        <w:t>Diefdijk</w:t>
      </w:r>
      <w:r w:rsidR="00543B26">
        <w:t xml:space="preserve"> vormt de grens tussen Vijfheerenlanden en Culemborg</w:t>
      </w:r>
      <w:r w:rsidR="00072BF2">
        <w:t xml:space="preserve">. </w:t>
      </w:r>
      <w:r w:rsidR="00E97CBD">
        <w:t xml:space="preserve">Bron: </w:t>
      </w:r>
      <w:r>
        <w:t>HollandseWaterlinies</w:t>
      </w:r>
      <w:r w:rsidR="00E97CBD">
        <w:t>.nl</w:t>
      </w:r>
      <w:r w:rsidR="004D74A3">
        <w:t xml:space="preserve"> / Martin van Lokven</w:t>
      </w:r>
    </w:p>
    <w:p w14:paraId="3834E82A" w14:textId="77777777" w:rsidR="00F5659E" w:rsidRDefault="00F5659E" w:rsidP="79D8DAEA">
      <w:pPr>
        <w:rPr>
          <w:sz w:val="16"/>
          <w:szCs w:val="16"/>
        </w:rPr>
      </w:pPr>
    </w:p>
    <w:p w14:paraId="2EC65E8F" w14:textId="77777777" w:rsidR="00E55AC5" w:rsidRDefault="00E55AC5" w:rsidP="79D8DAEA">
      <w:pPr>
        <w:rPr>
          <w:sz w:val="16"/>
          <w:szCs w:val="16"/>
        </w:rPr>
      </w:pPr>
    </w:p>
    <w:p w14:paraId="5AADE2CE" w14:textId="77777777" w:rsidR="00E55AC5" w:rsidRDefault="00E55AC5" w:rsidP="79D8DAEA">
      <w:pPr>
        <w:rPr>
          <w:sz w:val="16"/>
          <w:szCs w:val="16"/>
        </w:rPr>
      </w:pPr>
    </w:p>
    <w:p w14:paraId="2AF7C325" w14:textId="77777777" w:rsidR="00E55AC5" w:rsidRDefault="00E55AC5" w:rsidP="79D8DAEA">
      <w:pPr>
        <w:rPr>
          <w:sz w:val="16"/>
          <w:szCs w:val="16"/>
        </w:rPr>
      </w:pPr>
    </w:p>
    <w:p w14:paraId="4FF00B94" w14:textId="77777777" w:rsidR="00E55AC5" w:rsidRDefault="00E55AC5" w:rsidP="79D8DAEA">
      <w:pPr>
        <w:rPr>
          <w:sz w:val="16"/>
          <w:szCs w:val="16"/>
        </w:rPr>
      </w:pPr>
    </w:p>
    <w:p w14:paraId="5B1A72FF" w14:textId="77777777" w:rsidR="00E55AC5" w:rsidRDefault="00E55AC5" w:rsidP="79D8DAEA">
      <w:pPr>
        <w:rPr>
          <w:sz w:val="16"/>
          <w:szCs w:val="16"/>
        </w:rPr>
      </w:pPr>
    </w:p>
    <w:p w14:paraId="2E0D5F94" w14:textId="77777777" w:rsidR="00E55AC5" w:rsidRDefault="00E55AC5" w:rsidP="79D8DAEA">
      <w:pPr>
        <w:rPr>
          <w:sz w:val="16"/>
          <w:szCs w:val="16"/>
        </w:rPr>
      </w:pPr>
    </w:p>
    <w:p w14:paraId="2B404F99" w14:textId="77777777" w:rsidR="00F5659E" w:rsidRDefault="00F5659E" w:rsidP="79D8DAEA">
      <w:pPr>
        <w:rPr>
          <w:sz w:val="16"/>
          <w:szCs w:val="16"/>
        </w:rPr>
      </w:pPr>
    </w:p>
    <w:p w14:paraId="66C6C5F6" w14:textId="04E311A4" w:rsidR="005D48D1" w:rsidRPr="005D48D1" w:rsidRDefault="005D48D1" w:rsidP="005D48D1">
      <w:pPr>
        <w:pStyle w:val="KaderTekst"/>
        <w:rPr>
          <w:b/>
          <w:bCs/>
        </w:rPr>
      </w:pPr>
      <w:r w:rsidRPr="559BAC1F">
        <w:rPr>
          <w:b/>
          <w:bCs/>
        </w:rPr>
        <w:t xml:space="preserve">RO-factsheet nr. </w:t>
      </w:r>
      <w:r w:rsidR="53B4EEF8" w:rsidRPr="559BAC1F">
        <w:rPr>
          <w:b/>
          <w:bCs/>
        </w:rPr>
        <w:t>3</w:t>
      </w:r>
      <w:r w:rsidR="003F71ED">
        <w:rPr>
          <w:b/>
          <w:bCs/>
        </w:rPr>
        <w:t>5</w:t>
      </w:r>
      <w:r w:rsidR="4BB70E40" w:rsidRPr="559BAC1F">
        <w:rPr>
          <w:b/>
          <w:bCs/>
        </w:rPr>
        <w:t xml:space="preserve"> </w:t>
      </w:r>
      <w:r w:rsidRPr="559BAC1F">
        <w:rPr>
          <w:b/>
          <w:bCs/>
        </w:rPr>
        <w:t xml:space="preserve">– </w:t>
      </w:r>
      <w:r w:rsidR="003F71ED">
        <w:rPr>
          <w:b/>
          <w:bCs/>
        </w:rPr>
        <w:t>Vijfheerenlanden</w:t>
      </w:r>
    </w:p>
    <w:p w14:paraId="2D1525D9" w14:textId="77777777" w:rsidR="004D74A3" w:rsidRDefault="005D48D1" w:rsidP="005D48D1">
      <w:pPr>
        <w:pStyle w:val="KaderTekst"/>
      </w:pPr>
      <w:r>
        <w:t xml:space="preserve">Deze factsheet is onderdeel van de serie </w:t>
      </w:r>
      <w:r w:rsidRPr="00B66467">
        <w:rPr>
          <w:i/>
          <w:iCs/>
        </w:rPr>
        <w:t>RO-factsheets Hollandse Waterlinies voor gemeenten</w:t>
      </w:r>
      <w:r w:rsidR="004D74A3">
        <w:t>,</w:t>
      </w:r>
      <w:r>
        <w:t xml:space="preserve"> </w:t>
      </w:r>
      <w:r w:rsidR="004D74A3" w:rsidRPr="004D74A3">
        <w:t>te vinden op </w:t>
      </w:r>
      <w:r w:rsidR="004D74A3" w:rsidRPr="004D74A3">
        <w:rPr>
          <w:b/>
          <w:bCs/>
        </w:rPr>
        <w:t>HollandseWaterlinies.nl/Bescherming &gt; Bescherming &gt; Werelderfgoed in uw gemeente</w:t>
      </w:r>
      <w:r w:rsidR="004D74A3" w:rsidRPr="004D74A3">
        <w:t>.</w:t>
      </w:r>
    </w:p>
    <w:p w14:paraId="72A56B6B" w14:textId="7A125A0A" w:rsidR="005D48D1" w:rsidRDefault="005D48D1" w:rsidP="005D48D1">
      <w:pPr>
        <w:pStyle w:val="KaderTekst"/>
      </w:pPr>
      <w:r>
        <w:t>Zevendertig gemeenten liggen in de property. Elf omliggende gemeenten liggen in de attentiezone.</w:t>
      </w:r>
    </w:p>
    <w:p w14:paraId="4F16EE24" w14:textId="77777777" w:rsidR="005D48D1" w:rsidRDefault="005D48D1" w:rsidP="005D48D1">
      <w:pPr>
        <w:pStyle w:val="KaderTekst"/>
      </w:pPr>
    </w:p>
    <w:p w14:paraId="49C0F70E" w14:textId="51EE5D43" w:rsidR="005D48D1" w:rsidRDefault="005D48D1" w:rsidP="4A5DCEA1">
      <w:pPr>
        <w:pStyle w:val="KaderTekst"/>
      </w:pPr>
      <w:r>
        <w:t>Uitgave van het Sitebureau Hollandse Waterlinies, 202</w:t>
      </w:r>
      <w:r w:rsidR="004D74A3">
        <w:t>6</w:t>
      </w:r>
    </w:p>
    <w:p w14:paraId="419B4BF0" w14:textId="77777777" w:rsidR="00561490" w:rsidRDefault="00561490" w:rsidP="0019783B">
      <w:r>
        <w:br w:type="page"/>
      </w:r>
    </w:p>
    <w:p w14:paraId="7DBCFC64" w14:textId="45019EDE" w:rsidR="00561490" w:rsidRDefault="002E02DF" w:rsidP="00C078BB">
      <w:r>
        <w:rPr>
          <w:noProof/>
        </w:rPr>
        <w:lastRenderedPageBreak/>
        <w:drawing>
          <wp:anchor distT="0" distB="0" distL="114300" distR="114300" simplePos="0" relativeHeight="251658240" behindDoc="0" locked="0" layoutInCell="1" allowOverlap="1" wp14:anchorId="6A388862" wp14:editId="071BD8AD">
            <wp:simplePos x="0" y="0"/>
            <wp:positionH relativeFrom="page">
              <wp:posOffset>19050</wp:posOffset>
            </wp:positionH>
            <wp:positionV relativeFrom="margin">
              <wp:posOffset>-53975</wp:posOffset>
            </wp:positionV>
            <wp:extent cx="7578611" cy="8448675"/>
            <wp:effectExtent l="0" t="0" r="0" b="0"/>
            <wp:wrapSquare wrapText="bothSides"/>
            <wp:docPr id="2051229578" name="Afbeelding 1" descr="Afbeelding met kaart, atla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29578" name="Afbeelding 1" descr="Afbeelding met kaart, atlas, tekst&#10;&#10;Door AI gegenereerde inhoud is mogelijk onjuist."/>
                    <pic:cNvPicPr/>
                  </pic:nvPicPr>
                  <pic:blipFill rotWithShape="1">
                    <a:blip r:embed="rId64" cstate="print">
                      <a:extLst>
                        <a:ext uri="{28A0092B-C50C-407E-A947-70E740481C1C}">
                          <a14:useLocalDpi xmlns:a14="http://schemas.microsoft.com/office/drawing/2010/main"/>
                        </a:ext>
                      </a:extLst>
                    </a:blip>
                    <a:srcRect t="9819" b="11355"/>
                    <a:stretch>
                      <a:fillRect/>
                    </a:stretch>
                  </pic:blipFill>
                  <pic:spPr bwMode="auto">
                    <a:xfrm>
                      <a:off x="0" y="0"/>
                      <a:ext cx="7578611" cy="8448675"/>
                    </a:xfrm>
                    <a:prstGeom prst="rect">
                      <a:avLst/>
                    </a:prstGeom>
                    <a:ln>
                      <a:noFill/>
                    </a:ln>
                  </pic:spPr>
                </pic:pic>
              </a:graphicData>
            </a:graphic>
            <wp14:sizeRelH relativeFrom="margin">
              <wp14:pctWidth>0</wp14:pctWidth>
            </wp14:sizeRelH>
            <wp14:sizeRelV relativeFrom="margin">
              <wp14:pctHeight>0</wp14:pctHeight>
            </wp14:sizeRelV>
          </wp:anchor>
        </w:drawing>
      </w:r>
    </w:p>
    <w:sectPr w:rsidR="00561490" w:rsidSect="005D48D1">
      <w:headerReference w:type="default" r:id="rId65"/>
      <w:footerReference w:type="default" r:id="rId66"/>
      <w:headerReference w:type="first" r:id="rId67"/>
      <w:footerReference w:type="first" r:id="rId68"/>
      <w:pgSz w:w="11906" w:h="16838"/>
      <w:pgMar w:top="1810"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E1C02" w14:textId="77777777" w:rsidR="008C16DD" w:rsidRDefault="008C16DD" w:rsidP="0019783B">
      <w:r>
        <w:separator/>
      </w:r>
    </w:p>
  </w:endnote>
  <w:endnote w:type="continuationSeparator" w:id="0">
    <w:p w14:paraId="5EDAB0CA" w14:textId="77777777" w:rsidR="008C16DD" w:rsidRDefault="008C16DD" w:rsidP="0019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72A3231E" w14:textId="77777777" w:rsidTr="700E5DAB">
      <w:trPr>
        <w:trHeight w:val="300"/>
      </w:trPr>
      <w:tc>
        <w:tcPr>
          <w:tcW w:w="3210" w:type="dxa"/>
        </w:tcPr>
        <w:p w14:paraId="49F66DC3" w14:textId="541BA7DE" w:rsidR="0EDC8B36" w:rsidRDefault="700E5DAB" w:rsidP="0EDC8B36">
          <w:pPr>
            <w:pStyle w:val="Koptekst"/>
            <w:ind w:left="-115"/>
          </w:pPr>
          <w:r>
            <w:rPr>
              <w:noProof/>
            </w:rPr>
            <w:drawing>
              <wp:anchor distT="0" distB="0" distL="114300" distR="114300" simplePos="0" relativeHeight="251658241" behindDoc="1" locked="0" layoutInCell="1" allowOverlap="1" wp14:anchorId="2822CA3C" wp14:editId="18829C4B">
                <wp:simplePos x="0" y="0"/>
                <wp:positionH relativeFrom="column">
                  <wp:posOffset>-733425</wp:posOffset>
                </wp:positionH>
                <wp:positionV relativeFrom="paragraph">
                  <wp:posOffset>-9953625</wp:posOffset>
                </wp:positionV>
                <wp:extent cx="7559675" cy="10677525"/>
                <wp:effectExtent l="0" t="0" r="0" b="0"/>
                <wp:wrapNone/>
                <wp:docPr id="122398946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9461" name="Graphic 1223989461"/>
                        <pic:cNvPicPr/>
                      </pic:nvPicPr>
                      <pic:blipFill>
                        <a:blip r:embed="rId1">
                          <a:extLst>
                            <a:ext uri="{96DAC541-7B7A-43D3-8B79-37D633B846F1}">
                              <asvg:svgBlip xmlns:asvg="http://schemas.microsoft.com/office/drawing/2016/SVG/main" r:embed="rId2"/>
                            </a:ext>
                          </a:extLst>
                        </a:blip>
                        <a:srcRect/>
                        <a:stretch>
                          <a:fillRect/>
                        </a:stretch>
                      </pic:blipFill>
                      <pic:spPr>
                        <a:xfrm>
                          <a:off x="0" y="0"/>
                          <a:ext cx="7559675" cy="10677525"/>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tcPr>
        <w:p w14:paraId="72AD451D" w14:textId="288386E5" w:rsidR="0EDC8B36" w:rsidRDefault="0EDC8B36" w:rsidP="0EDC8B36">
          <w:pPr>
            <w:pStyle w:val="Koptekst"/>
            <w:jc w:val="center"/>
          </w:pPr>
        </w:p>
      </w:tc>
      <w:tc>
        <w:tcPr>
          <w:tcW w:w="3210" w:type="dxa"/>
        </w:tcPr>
        <w:p w14:paraId="346FF3DB" w14:textId="459B4E01" w:rsidR="0EDC8B36" w:rsidRDefault="0EDC8B36" w:rsidP="0EDC8B36">
          <w:pPr>
            <w:pStyle w:val="Koptekst"/>
            <w:ind w:right="-115"/>
            <w:jc w:val="right"/>
          </w:pPr>
        </w:p>
      </w:tc>
    </w:tr>
  </w:tbl>
  <w:p w14:paraId="6DD48D85" w14:textId="5A4687CE" w:rsidR="00566F03" w:rsidRDefault="00566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EDC8B36" w14:paraId="2A8B186A" w14:textId="77777777" w:rsidTr="0EDC8B36">
      <w:trPr>
        <w:trHeight w:val="300"/>
      </w:trPr>
      <w:tc>
        <w:tcPr>
          <w:tcW w:w="3210" w:type="dxa"/>
        </w:tcPr>
        <w:p w14:paraId="144EB15C" w14:textId="6FC4CEA2" w:rsidR="0EDC8B36" w:rsidRDefault="0EDC8B36" w:rsidP="0EDC8B36">
          <w:pPr>
            <w:pStyle w:val="Koptekst"/>
            <w:ind w:left="-115"/>
          </w:pPr>
        </w:p>
      </w:tc>
      <w:tc>
        <w:tcPr>
          <w:tcW w:w="3210" w:type="dxa"/>
        </w:tcPr>
        <w:p w14:paraId="7143D401" w14:textId="780F812E" w:rsidR="0EDC8B36" w:rsidRDefault="0EDC8B36" w:rsidP="0EDC8B36">
          <w:pPr>
            <w:pStyle w:val="Koptekst"/>
            <w:jc w:val="center"/>
          </w:pPr>
        </w:p>
      </w:tc>
      <w:tc>
        <w:tcPr>
          <w:tcW w:w="3210" w:type="dxa"/>
        </w:tcPr>
        <w:p w14:paraId="5D212CD1" w14:textId="23B1AB67" w:rsidR="0EDC8B36" w:rsidRDefault="0EDC8B36" w:rsidP="0EDC8B36">
          <w:pPr>
            <w:pStyle w:val="Koptekst"/>
            <w:ind w:right="-115"/>
            <w:jc w:val="right"/>
          </w:pPr>
        </w:p>
      </w:tc>
    </w:tr>
  </w:tbl>
  <w:p w14:paraId="4FA8A896" w14:textId="31E6AAB2" w:rsidR="00566F03" w:rsidRDefault="00566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3DB0C" w14:textId="77777777" w:rsidR="008C16DD" w:rsidRDefault="008C16DD" w:rsidP="0019783B">
      <w:r>
        <w:separator/>
      </w:r>
    </w:p>
  </w:footnote>
  <w:footnote w:type="continuationSeparator" w:id="0">
    <w:p w14:paraId="6BD38CAA" w14:textId="77777777" w:rsidR="008C16DD" w:rsidRDefault="008C16DD" w:rsidP="0019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25A1" w14:textId="5ED4D5A8" w:rsidR="00561490" w:rsidRDefault="00561490" w:rsidP="001978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D104" w14:textId="77777777" w:rsidR="00561490" w:rsidRDefault="00561490" w:rsidP="0019783B">
    <w:pPr>
      <w:pStyle w:val="Koptekst"/>
    </w:pPr>
    <w:r>
      <w:rPr>
        <w:noProof/>
      </w:rPr>
      <w:drawing>
        <wp:anchor distT="0" distB="0" distL="114300" distR="114300" simplePos="0" relativeHeight="251658240" behindDoc="1" locked="0" layoutInCell="1" allowOverlap="1" wp14:anchorId="15579795" wp14:editId="5C5EFB08">
          <wp:simplePos x="0" y="0"/>
          <wp:positionH relativeFrom="page">
            <wp:align>center</wp:align>
          </wp:positionH>
          <wp:positionV relativeFrom="page">
            <wp:align>center</wp:align>
          </wp:positionV>
          <wp:extent cx="7560000" cy="10695600"/>
          <wp:effectExtent l="0" t="0" r="0" b="0"/>
          <wp:wrapNone/>
          <wp:docPr id="53843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7025" name="Graphic 538437025"/>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2269"/>
    <w:multiLevelType w:val="multilevel"/>
    <w:tmpl w:val="B0BA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12C2A"/>
    <w:multiLevelType w:val="multilevel"/>
    <w:tmpl w:val="12E4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61CF3"/>
    <w:multiLevelType w:val="multilevel"/>
    <w:tmpl w:val="BB9E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785441"/>
    <w:multiLevelType w:val="multilevel"/>
    <w:tmpl w:val="24D0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7F5657"/>
    <w:multiLevelType w:val="multilevel"/>
    <w:tmpl w:val="12B4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413F13"/>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3665898"/>
    <w:multiLevelType w:val="multilevel"/>
    <w:tmpl w:val="263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F61546"/>
    <w:multiLevelType w:val="multilevel"/>
    <w:tmpl w:val="B370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0515A3"/>
    <w:multiLevelType w:val="multilevel"/>
    <w:tmpl w:val="924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EE5E07"/>
    <w:multiLevelType w:val="multilevel"/>
    <w:tmpl w:val="1BC2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37B28"/>
    <w:multiLevelType w:val="hybridMultilevel"/>
    <w:tmpl w:val="EA30B440"/>
    <w:lvl w:ilvl="0" w:tplc="CFEABB46">
      <w:numFmt w:val="bullet"/>
      <w:lvlText w:val="•"/>
      <w:lvlJc w:val="left"/>
      <w:pPr>
        <w:ind w:left="1060" w:hanging="70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E61B9A"/>
    <w:multiLevelType w:val="multilevel"/>
    <w:tmpl w:val="49D2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9D202D"/>
    <w:multiLevelType w:val="multilevel"/>
    <w:tmpl w:val="1D6A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10238C"/>
    <w:multiLevelType w:val="multilevel"/>
    <w:tmpl w:val="12385986"/>
    <w:lvl w:ilvl="0">
      <w:numFmt w:val="bullet"/>
      <w:lvlText w:val="•"/>
      <w:lvlJc w:val="left"/>
      <w:pPr>
        <w:ind w:left="284"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A396AED"/>
    <w:multiLevelType w:val="hybridMultilevel"/>
    <w:tmpl w:val="8E7A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5C13312"/>
    <w:multiLevelType w:val="multilevel"/>
    <w:tmpl w:val="06B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336530"/>
    <w:multiLevelType w:val="multilevel"/>
    <w:tmpl w:val="832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1940668">
    <w:abstractNumId w:val="14"/>
  </w:num>
  <w:num w:numId="2" w16cid:durableId="1272787569">
    <w:abstractNumId w:val="10"/>
  </w:num>
  <w:num w:numId="3" w16cid:durableId="2003894377">
    <w:abstractNumId w:val="13"/>
  </w:num>
  <w:num w:numId="4" w16cid:durableId="801656107">
    <w:abstractNumId w:val="5"/>
  </w:num>
  <w:num w:numId="5" w16cid:durableId="982856170">
    <w:abstractNumId w:val="12"/>
  </w:num>
  <w:num w:numId="6" w16cid:durableId="1656572839">
    <w:abstractNumId w:val="1"/>
  </w:num>
  <w:num w:numId="7" w16cid:durableId="191725271">
    <w:abstractNumId w:val="2"/>
  </w:num>
  <w:num w:numId="8" w16cid:durableId="256327031">
    <w:abstractNumId w:val="9"/>
  </w:num>
  <w:num w:numId="9" w16cid:durableId="1266688451">
    <w:abstractNumId w:val="7"/>
  </w:num>
  <w:num w:numId="10" w16cid:durableId="352071128">
    <w:abstractNumId w:val="11"/>
  </w:num>
  <w:num w:numId="11" w16cid:durableId="150559114">
    <w:abstractNumId w:val="16"/>
  </w:num>
  <w:num w:numId="12" w16cid:durableId="1244148495">
    <w:abstractNumId w:val="8"/>
  </w:num>
  <w:num w:numId="13" w16cid:durableId="1947300345">
    <w:abstractNumId w:val="0"/>
  </w:num>
  <w:num w:numId="14" w16cid:durableId="865753839">
    <w:abstractNumId w:val="3"/>
  </w:num>
  <w:num w:numId="15" w16cid:durableId="1445344157">
    <w:abstractNumId w:val="15"/>
  </w:num>
  <w:num w:numId="16" w16cid:durableId="1022322215">
    <w:abstractNumId w:val="6"/>
  </w:num>
  <w:num w:numId="17" w16cid:durableId="1996833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83"/>
    <w:rsid w:val="00005AD2"/>
    <w:rsid w:val="000117C8"/>
    <w:rsid w:val="0001214D"/>
    <w:rsid w:val="0001432C"/>
    <w:rsid w:val="00014B83"/>
    <w:rsid w:val="00016ACD"/>
    <w:rsid w:val="000175A2"/>
    <w:rsid w:val="00022685"/>
    <w:rsid w:val="00023BDA"/>
    <w:rsid w:val="00030280"/>
    <w:rsid w:val="000307C3"/>
    <w:rsid w:val="000330BE"/>
    <w:rsid w:val="000333DD"/>
    <w:rsid w:val="00041C01"/>
    <w:rsid w:val="00041CFD"/>
    <w:rsid w:val="00047E53"/>
    <w:rsid w:val="00052988"/>
    <w:rsid w:val="000545CD"/>
    <w:rsid w:val="00054AE0"/>
    <w:rsid w:val="00054C8F"/>
    <w:rsid w:val="0005721D"/>
    <w:rsid w:val="00072BF2"/>
    <w:rsid w:val="00075CB4"/>
    <w:rsid w:val="00076163"/>
    <w:rsid w:val="00081797"/>
    <w:rsid w:val="000844F1"/>
    <w:rsid w:val="00085D03"/>
    <w:rsid w:val="00091BA0"/>
    <w:rsid w:val="00094BAF"/>
    <w:rsid w:val="00095B43"/>
    <w:rsid w:val="000A0374"/>
    <w:rsid w:val="000A115B"/>
    <w:rsid w:val="000A3EB2"/>
    <w:rsid w:val="000A79E7"/>
    <w:rsid w:val="000B1846"/>
    <w:rsid w:val="000C01F1"/>
    <w:rsid w:val="000C0599"/>
    <w:rsid w:val="000C357F"/>
    <w:rsid w:val="000C4589"/>
    <w:rsid w:val="000C565E"/>
    <w:rsid w:val="000C718D"/>
    <w:rsid w:val="000D533C"/>
    <w:rsid w:val="000D642E"/>
    <w:rsid w:val="000E28AD"/>
    <w:rsid w:val="000E35E8"/>
    <w:rsid w:val="000E3D09"/>
    <w:rsid w:val="000E4501"/>
    <w:rsid w:val="000F0B31"/>
    <w:rsid w:val="000F1671"/>
    <w:rsid w:val="000F57E6"/>
    <w:rsid w:val="00101F03"/>
    <w:rsid w:val="00102998"/>
    <w:rsid w:val="00110C0E"/>
    <w:rsid w:val="0011466D"/>
    <w:rsid w:val="00116EC1"/>
    <w:rsid w:val="001210DE"/>
    <w:rsid w:val="00122686"/>
    <w:rsid w:val="001244D6"/>
    <w:rsid w:val="001262D6"/>
    <w:rsid w:val="001272F6"/>
    <w:rsid w:val="00132407"/>
    <w:rsid w:val="0013273D"/>
    <w:rsid w:val="00133389"/>
    <w:rsid w:val="00133681"/>
    <w:rsid w:val="00134156"/>
    <w:rsid w:val="0013440F"/>
    <w:rsid w:val="00140486"/>
    <w:rsid w:val="00151EDE"/>
    <w:rsid w:val="001522FB"/>
    <w:rsid w:val="00154266"/>
    <w:rsid w:val="001542CA"/>
    <w:rsid w:val="00164239"/>
    <w:rsid w:val="00164C92"/>
    <w:rsid w:val="0016738A"/>
    <w:rsid w:val="001676C0"/>
    <w:rsid w:val="00175C19"/>
    <w:rsid w:val="00175D3D"/>
    <w:rsid w:val="00186978"/>
    <w:rsid w:val="001874F8"/>
    <w:rsid w:val="00187545"/>
    <w:rsid w:val="0019595E"/>
    <w:rsid w:val="0019783B"/>
    <w:rsid w:val="001A2419"/>
    <w:rsid w:val="001A29EB"/>
    <w:rsid w:val="001A33FC"/>
    <w:rsid w:val="001A6043"/>
    <w:rsid w:val="001C4DA6"/>
    <w:rsid w:val="001C68F0"/>
    <w:rsid w:val="001C7981"/>
    <w:rsid w:val="001D0B94"/>
    <w:rsid w:val="001E38AA"/>
    <w:rsid w:val="001E3D1D"/>
    <w:rsid w:val="001F24E5"/>
    <w:rsid w:val="001F4667"/>
    <w:rsid w:val="001F5FA5"/>
    <w:rsid w:val="001F6C1D"/>
    <w:rsid w:val="0020311A"/>
    <w:rsid w:val="00203C16"/>
    <w:rsid w:val="00206644"/>
    <w:rsid w:val="0021120C"/>
    <w:rsid w:val="00212A18"/>
    <w:rsid w:val="0021314D"/>
    <w:rsid w:val="002147C3"/>
    <w:rsid w:val="00215A33"/>
    <w:rsid w:val="00220F1F"/>
    <w:rsid w:val="002238E7"/>
    <w:rsid w:val="0022425E"/>
    <w:rsid w:val="0023133C"/>
    <w:rsid w:val="00233AC4"/>
    <w:rsid w:val="00234449"/>
    <w:rsid w:val="002355C1"/>
    <w:rsid w:val="002452CE"/>
    <w:rsid w:val="00245EBF"/>
    <w:rsid w:val="002545D4"/>
    <w:rsid w:val="0025674E"/>
    <w:rsid w:val="00256882"/>
    <w:rsid w:val="00257779"/>
    <w:rsid w:val="00260B9C"/>
    <w:rsid w:val="00266C39"/>
    <w:rsid w:val="00274B43"/>
    <w:rsid w:val="00274BE6"/>
    <w:rsid w:val="002807C2"/>
    <w:rsid w:val="002843EC"/>
    <w:rsid w:val="0028568F"/>
    <w:rsid w:val="00285DEB"/>
    <w:rsid w:val="002909E0"/>
    <w:rsid w:val="00292D8A"/>
    <w:rsid w:val="00294E83"/>
    <w:rsid w:val="00296093"/>
    <w:rsid w:val="002A0E01"/>
    <w:rsid w:val="002A3D3C"/>
    <w:rsid w:val="002A5AF7"/>
    <w:rsid w:val="002B3CD1"/>
    <w:rsid w:val="002B4467"/>
    <w:rsid w:val="002B594D"/>
    <w:rsid w:val="002C0736"/>
    <w:rsid w:val="002C15E6"/>
    <w:rsid w:val="002C2986"/>
    <w:rsid w:val="002C39DB"/>
    <w:rsid w:val="002C3B0A"/>
    <w:rsid w:val="002D01CF"/>
    <w:rsid w:val="002D07BA"/>
    <w:rsid w:val="002D12B8"/>
    <w:rsid w:val="002D131F"/>
    <w:rsid w:val="002D14C9"/>
    <w:rsid w:val="002D2CD9"/>
    <w:rsid w:val="002D67C9"/>
    <w:rsid w:val="002D6EEF"/>
    <w:rsid w:val="002D7379"/>
    <w:rsid w:val="002E02DF"/>
    <w:rsid w:val="002E169B"/>
    <w:rsid w:val="002E28DC"/>
    <w:rsid w:val="002E2D79"/>
    <w:rsid w:val="002E3B91"/>
    <w:rsid w:val="002E7DEF"/>
    <w:rsid w:val="002F076A"/>
    <w:rsid w:val="002F2841"/>
    <w:rsid w:val="002F40D6"/>
    <w:rsid w:val="002F58EF"/>
    <w:rsid w:val="00300CB4"/>
    <w:rsid w:val="00300FA7"/>
    <w:rsid w:val="00301509"/>
    <w:rsid w:val="00303CB9"/>
    <w:rsid w:val="00304C8F"/>
    <w:rsid w:val="00307A4A"/>
    <w:rsid w:val="0031084A"/>
    <w:rsid w:val="003114BF"/>
    <w:rsid w:val="0031318F"/>
    <w:rsid w:val="003148B0"/>
    <w:rsid w:val="00316EE2"/>
    <w:rsid w:val="003176D5"/>
    <w:rsid w:val="00320220"/>
    <w:rsid w:val="003221F7"/>
    <w:rsid w:val="00323304"/>
    <w:rsid w:val="0032444F"/>
    <w:rsid w:val="00324839"/>
    <w:rsid w:val="003266EF"/>
    <w:rsid w:val="00330489"/>
    <w:rsid w:val="003308CF"/>
    <w:rsid w:val="00333357"/>
    <w:rsid w:val="00334665"/>
    <w:rsid w:val="00336142"/>
    <w:rsid w:val="0034021A"/>
    <w:rsid w:val="003404BC"/>
    <w:rsid w:val="0034271B"/>
    <w:rsid w:val="00355942"/>
    <w:rsid w:val="00366333"/>
    <w:rsid w:val="003708D2"/>
    <w:rsid w:val="00372A26"/>
    <w:rsid w:val="00377CD2"/>
    <w:rsid w:val="003804CB"/>
    <w:rsid w:val="0038107D"/>
    <w:rsid w:val="00386711"/>
    <w:rsid w:val="00390892"/>
    <w:rsid w:val="00394B26"/>
    <w:rsid w:val="00394DF6"/>
    <w:rsid w:val="00397BAB"/>
    <w:rsid w:val="003A1783"/>
    <w:rsid w:val="003A4230"/>
    <w:rsid w:val="003A4816"/>
    <w:rsid w:val="003A61D6"/>
    <w:rsid w:val="003B056E"/>
    <w:rsid w:val="003B06C2"/>
    <w:rsid w:val="003B1F22"/>
    <w:rsid w:val="003B21F4"/>
    <w:rsid w:val="003B3CF5"/>
    <w:rsid w:val="003B7476"/>
    <w:rsid w:val="003C27F2"/>
    <w:rsid w:val="003C4611"/>
    <w:rsid w:val="003C4FC1"/>
    <w:rsid w:val="003C7A8E"/>
    <w:rsid w:val="003C7DFB"/>
    <w:rsid w:val="003D18E2"/>
    <w:rsid w:val="003D1F82"/>
    <w:rsid w:val="003D266B"/>
    <w:rsid w:val="003D36C0"/>
    <w:rsid w:val="003D6CD6"/>
    <w:rsid w:val="003E098A"/>
    <w:rsid w:val="003E0BDC"/>
    <w:rsid w:val="003E193E"/>
    <w:rsid w:val="003E1F57"/>
    <w:rsid w:val="003E7513"/>
    <w:rsid w:val="003F2DAC"/>
    <w:rsid w:val="003F388C"/>
    <w:rsid w:val="003F3A95"/>
    <w:rsid w:val="003F4902"/>
    <w:rsid w:val="003F65DA"/>
    <w:rsid w:val="003F6A88"/>
    <w:rsid w:val="003F71ED"/>
    <w:rsid w:val="003F737F"/>
    <w:rsid w:val="00400592"/>
    <w:rsid w:val="00401962"/>
    <w:rsid w:val="004058CA"/>
    <w:rsid w:val="00412D29"/>
    <w:rsid w:val="00414908"/>
    <w:rsid w:val="00421936"/>
    <w:rsid w:val="00421B9A"/>
    <w:rsid w:val="0042498E"/>
    <w:rsid w:val="00424EFF"/>
    <w:rsid w:val="00425CE3"/>
    <w:rsid w:val="00426C71"/>
    <w:rsid w:val="004353F3"/>
    <w:rsid w:val="0043614C"/>
    <w:rsid w:val="0043717A"/>
    <w:rsid w:val="00440D44"/>
    <w:rsid w:val="004413BA"/>
    <w:rsid w:val="0044162F"/>
    <w:rsid w:val="00443ECC"/>
    <w:rsid w:val="00444FAD"/>
    <w:rsid w:val="00447CFC"/>
    <w:rsid w:val="004550EA"/>
    <w:rsid w:val="00463159"/>
    <w:rsid w:val="00463B06"/>
    <w:rsid w:val="00467D36"/>
    <w:rsid w:val="004725E3"/>
    <w:rsid w:val="00472DE7"/>
    <w:rsid w:val="00474396"/>
    <w:rsid w:val="00474835"/>
    <w:rsid w:val="004762C0"/>
    <w:rsid w:val="004803D3"/>
    <w:rsid w:val="00483E99"/>
    <w:rsid w:val="004874F0"/>
    <w:rsid w:val="00491BA7"/>
    <w:rsid w:val="00491D04"/>
    <w:rsid w:val="004922E9"/>
    <w:rsid w:val="0049425A"/>
    <w:rsid w:val="004962D1"/>
    <w:rsid w:val="00497067"/>
    <w:rsid w:val="004A0B1F"/>
    <w:rsid w:val="004A0F13"/>
    <w:rsid w:val="004A15EF"/>
    <w:rsid w:val="004A3CBC"/>
    <w:rsid w:val="004B13CE"/>
    <w:rsid w:val="004B35EE"/>
    <w:rsid w:val="004C0863"/>
    <w:rsid w:val="004C2623"/>
    <w:rsid w:val="004D3741"/>
    <w:rsid w:val="004D6EAD"/>
    <w:rsid w:val="004D74A3"/>
    <w:rsid w:val="004E1727"/>
    <w:rsid w:val="004E1F7B"/>
    <w:rsid w:val="004E33C2"/>
    <w:rsid w:val="004E3EED"/>
    <w:rsid w:val="004E43D5"/>
    <w:rsid w:val="004F01CA"/>
    <w:rsid w:val="00504AA4"/>
    <w:rsid w:val="00512ADE"/>
    <w:rsid w:val="00512C52"/>
    <w:rsid w:val="005164E4"/>
    <w:rsid w:val="00516D37"/>
    <w:rsid w:val="00521F2F"/>
    <w:rsid w:val="00522234"/>
    <w:rsid w:val="005222AE"/>
    <w:rsid w:val="00524A8E"/>
    <w:rsid w:val="005261C5"/>
    <w:rsid w:val="00526F20"/>
    <w:rsid w:val="005327F0"/>
    <w:rsid w:val="00532C68"/>
    <w:rsid w:val="005337FF"/>
    <w:rsid w:val="005345F4"/>
    <w:rsid w:val="0053639E"/>
    <w:rsid w:val="00541563"/>
    <w:rsid w:val="005417DA"/>
    <w:rsid w:val="005421E2"/>
    <w:rsid w:val="00543B26"/>
    <w:rsid w:val="00553076"/>
    <w:rsid w:val="0055359F"/>
    <w:rsid w:val="00553D0C"/>
    <w:rsid w:val="00553FB3"/>
    <w:rsid w:val="00555C38"/>
    <w:rsid w:val="00557A40"/>
    <w:rsid w:val="00557EF0"/>
    <w:rsid w:val="00560898"/>
    <w:rsid w:val="00560B2F"/>
    <w:rsid w:val="00561490"/>
    <w:rsid w:val="0056168C"/>
    <w:rsid w:val="00564D44"/>
    <w:rsid w:val="00566F03"/>
    <w:rsid w:val="005718BE"/>
    <w:rsid w:val="00571F56"/>
    <w:rsid w:val="00573E83"/>
    <w:rsid w:val="00573F44"/>
    <w:rsid w:val="00580F6B"/>
    <w:rsid w:val="00581226"/>
    <w:rsid w:val="005846D1"/>
    <w:rsid w:val="00590FC5"/>
    <w:rsid w:val="00597C70"/>
    <w:rsid w:val="005A1DA0"/>
    <w:rsid w:val="005A3527"/>
    <w:rsid w:val="005A3A35"/>
    <w:rsid w:val="005A4FCE"/>
    <w:rsid w:val="005A6BFE"/>
    <w:rsid w:val="005B032A"/>
    <w:rsid w:val="005B05F5"/>
    <w:rsid w:val="005B7EFC"/>
    <w:rsid w:val="005C02B0"/>
    <w:rsid w:val="005C08F7"/>
    <w:rsid w:val="005C62FC"/>
    <w:rsid w:val="005D09A1"/>
    <w:rsid w:val="005D2844"/>
    <w:rsid w:val="005D3E70"/>
    <w:rsid w:val="005D48D1"/>
    <w:rsid w:val="005D53AA"/>
    <w:rsid w:val="005D5662"/>
    <w:rsid w:val="005D7401"/>
    <w:rsid w:val="005E230C"/>
    <w:rsid w:val="005E2DFF"/>
    <w:rsid w:val="005E69C4"/>
    <w:rsid w:val="005E7E2A"/>
    <w:rsid w:val="005F3719"/>
    <w:rsid w:val="005F640D"/>
    <w:rsid w:val="005F6A9B"/>
    <w:rsid w:val="0060098B"/>
    <w:rsid w:val="00600F90"/>
    <w:rsid w:val="00605E2B"/>
    <w:rsid w:val="00606E22"/>
    <w:rsid w:val="00613A81"/>
    <w:rsid w:val="006157A3"/>
    <w:rsid w:val="00623904"/>
    <w:rsid w:val="00626313"/>
    <w:rsid w:val="0062722E"/>
    <w:rsid w:val="006309DD"/>
    <w:rsid w:val="00634F81"/>
    <w:rsid w:val="0063781E"/>
    <w:rsid w:val="0064059D"/>
    <w:rsid w:val="00642E6F"/>
    <w:rsid w:val="006505CB"/>
    <w:rsid w:val="00651685"/>
    <w:rsid w:val="0065602B"/>
    <w:rsid w:val="006607C9"/>
    <w:rsid w:val="00661D78"/>
    <w:rsid w:val="006631FB"/>
    <w:rsid w:val="006709C6"/>
    <w:rsid w:val="00675DDA"/>
    <w:rsid w:val="00680AA6"/>
    <w:rsid w:val="00686B36"/>
    <w:rsid w:val="00686C80"/>
    <w:rsid w:val="006874AF"/>
    <w:rsid w:val="00690BD6"/>
    <w:rsid w:val="006923B8"/>
    <w:rsid w:val="00695378"/>
    <w:rsid w:val="00695FE3"/>
    <w:rsid w:val="006A2166"/>
    <w:rsid w:val="006B2EF5"/>
    <w:rsid w:val="006B371D"/>
    <w:rsid w:val="006C143A"/>
    <w:rsid w:val="006C17BA"/>
    <w:rsid w:val="006C418C"/>
    <w:rsid w:val="006C4A46"/>
    <w:rsid w:val="006C7A82"/>
    <w:rsid w:val="006D22C7"/>
    <w:rsid w:val="006D3B14"/>
    <w:rsid w:val="006E1A7F"/>
    <w:rsid w:val="006E1DCD"/>
    <w:rsid w:val="006E3056"/>
    <w:rsid w:val="006E3536"/>
    <w:rsid w:val="006E3B73"/>
    <w:rsid w:val="006E4A26"/>
    <w:rsid w:val="006E71FA"/>
    <w:rsid w:val="006F0D7F"/>
    <w:rsid w:val="006F1587"/>
    <w:rsid w:val="006F4C55"/>
    <w:rsid w:val="006F6494"/>
    <w:rsid w:val="00700BE2"/>
    <w:rsid w:val="0070341E"/>
    <w:rsid w:val="007077E5"/>
    <w:rsid w:val="00707FF8"/>
    <w:rsid w:val="007158C3"/>
    <w:rsid w:val="00717DA5"/>
    <w:rsid w:val="00717E05"/>
    <w:rsid w:val="007202C1"/>
    <w:rsid w:val="00721CB3"/>
    <w:rsid w:val="0073568D"/>
    <w:rsid w:val="00735F2E"/>
    <w:rsid w:val="00737AD2"/>
    <w:rsid w:val="00737E12"/>
    <w:rsid w:val="00742263"/>
    <w:rsid w:val="0074531D"/>
    <w:rsid w:val="00745DF3"/>
    <w:rsid w:val="0075044C"/>
    <w:rsid w:val="00750E77"/>
    <w:rsid w:val="00752000"/>
    <w:rsid w:val="00752122"/>
    <w:rsid w:val="00754ABF"/>
    <w:rsid w:val="00757D26"/>
    <w:rsid w:val="00760DC4"/>
    <w:rsid w:val="007618E7"/>
    <w:rsid w:val="00764553"/>
    <w:rsid w:val="00765CE4"/>
    <w:rsid w:val="00772D53"/>
    <w:rsid w:val="00776AFB"/>
    <w:rsid w:val="00783979"/>
    <w:rsid w:val="00783E95"/>
    <w:rsid w:val="0078457B"/>
    <w:rsid w:val="00784F54"/>
    <w:rsid w:val="0078510F"/>
    <w:rsid w:val="0079019A"/>
    <w:rsid w:val="00793D8A"/>
    <w:rsid w:val="0079465C"/>
    <w:rsid w:val="007A13AE"/>
    <w:rsid w:val="007A2AA9"/>
    <w:rsid w:val="007A2FE2"/>
    <w:rsid w:val="007A35DD"/>
    <w:rsid w:val="007A5624"/>
    <w:rsid w:val="007A6A03"/>
    <w:rsid w:val="007A6F28"/>
    <w:rsid w:val="007B01F1"/>
    <w:rsid w:val="007B21A4"/>
    <w:rsid w:val="007B2609"/>
    <w:rsid w:val="007B6688"/>
    <w:rsid w:val="007C461E"/>
    <w:rsid w:val="007C5FA5"/>
    <w:rsid w:val="007C7517"/>
    <w:rsid w:val="007D446B"/>
    <w:rsid w:val="007D5433"/>
    <w:rsid w:val="007D5D11"/>
    <w:rsid w:val="007D6A87"/>
    <w:rsid w:val="007D6E4A"/>
    <w:rsid w:val="007E0EF5"/>
    <w:rsid w:val="007E2947"/>
    <w:rsid w:val="007E4FB4"/>
    <w:rsid w:val="007E6B38"/>
    <w:rsid w:val="007F100D"/>
    <w:rsid w:val="007F1790"/>
    <w:rsid w:val="007F47F8"/>
    <w:rsid w:val="008007F4"/>
    <w:rsid w:val="00810943"/>
    <w:rsid w:val="00810DA7"/>
    <w:rsid w:val="00815954"/>
    <w:rsid w:val="00815A39"/>
    <w:rsid w:val="00815B27"/>
    <w:rsid w:val="00826E96"/>
    <w:rsid w:val="008274BA"/>
    <w:rsid w:val="008346FB"/>
    <w:rsid w:val="008366CD"/>
    <w:rsid w:val="00836982"/>
    <w:rsid w:val="00837D90"/>
    <w:rsid w:val="00840AE4"/>
    <w:rsid w:val="008428E4"/>
    <w:rsid w:val="00851663"/>
    <w:rsid w:val="00852C03"/>
    <w:rsid w:val="008603F6"/>
    <w:rsid w:val="008604C1"/>
    <w:rsid w:val="00863367"/>
    <w:rsid w:val="0086342A"/>
    <w:rsid w:val="00867705"/>
    <w:rsid w:val="00871A1D"/>
    <w:rsid w:val="00874EED"/>
    <w:rsid w:val="00876FB5"/>
    <w:rsid w:val="00877CDC"/>
    <w:rsid w:val="0088145A"/>
    <w:rsid w:val="008829CD"/>
    <w:rsid w:val="008848EE"/>
    <w:rsid w:val="00886D27"/>
    <w:rsid w:val="00897893"/>
    <w:rsid w:val="008A066B"/>
    <w:rsid w:val="008A223A"/>
    <w:rsid w:val="008A2329"/>
    <w:rsid w:val="008B2A65"/>
    <w:rsid w:val="008B657A"/>
    <w:rsid w:val="008B767C"/>
    <w:rsid w:val="008C0307"/>
    <w:rsid w:val="008C141F"/>
    <w:rsid w:val="008C16DD"/>
    <w:rsid w:val="008C2356"/>
    <w:rsid w:val="008C53C4"/>
    <w:rsid w:val="008D38E1"/>
    <w:rsid w:val="008E02F4"/>
    <w:rsid w:val="008E0C18"/>
    <w:rsid w:val="008E20A8"/>
    <w:rsid w:val="008F143A"/>
    <w:rsid w:val="008F342B"/>
    <w:rsid w:val="008F364B"/>
    <w:rsid w:val="008F4162"/>
    <w:rsid w:val="00901093"/>
    <w:rsid w:val="009030D2"/>
    <w:rsid w:val="00903F7C"/>
    <w:rsid w:val="009075AC"/>
    <w:rsid w:val="009079D0"/>
    <w:rsid w:val="00910B17"/>
    <w:rsid w:val="00912452"/>
    <w:rsid w:val="00914674"/>
    <w:rsid w:val="00917468"/>
    <w:rsid w:val="00922B47"/>
    <w:rsid w:val="00922B9F"/>
    <w:rsid w:val="0092384D"/>
    <w:rsid w:val="00924F49"/>
    <w:rsid w:val="0092761C"/>
    <w:rsid w:val="0093134C"/>
    <w:rsid w:val="00942485"/>
    <w:rsid w:val="00945542"/>
    <w:rsid w:val="0094664D"/>
    <w:rsid w:val="009471C9"/>
    <w:rsid w:val="00947FA5"/>
    <w:rsid w:val="0095029B"/>
    <w:rsid w:val="009503F5"/>
    <w:rsid w:val="00950B39"/>
    <w:rsid w:val="009510C2"/>
    <w:rsid w:val="00955FCB"/>
    <w:rsid w:val="00957572"/>
    <w:rsid w:val="009575A7"/>
    <w:rsid w:val="009619DD"/>
    <w:rsid w:val="00962081"/>
    <w:rsid w:val="00963FD7"/>
    <w:rsid w:val="00964825"/>
    <w:rsid w:val="00970474"/>
    <w:rsid w:val="00972FCF"/>
    <w:rsid w:val="0097365E"/>
    <w:rsid w:val="00975BF4"/>
    <w:rsid w:val="00976BB1"/>
    <w:rsid w:val="009771DF"/>
    <w:rsid w:val="00977AD0"/>
    <w:rsid w:val="009809AC"/>
    <w:rsid w:val="00983A83"/>
    <w:rsid w:val="009940A1"/>
    <w:rsid w:val="009957E6"/>
    <w:rsid w:val="009975EF"/>
    <w:rsid w:val="009A0144"/>
    <w:rsid w:val="009A2C2D"/>
    <w:rsid w:val="009A7AFA"/>
    <w:rsid w:val="009C42C3"/>
    <w:rsid w:val="009C617F"/>
    <w:rsid w:val="009D0AF2"/>
    <w:rsid w:val="009D25C4"/>
    <w:rsid w:val="009D48F6"/>
    <w:rsid w:val="009D53D5"/>
    <w:rsid w:val="009D6E4E"/>
    <w:rsid w:val="009D7304"/>
    <w:rsid w:val="009E0187"/>
    <w:rsid w:val="009E1A77"/>
    <w:rsid w:val="009E248D"/>
    <w:rsid w:val="009E2AF1"/>
    <w:rsid w:val="009E6F46"/>
    <w:rsid w:val="009F369F"/>
    <w:rsid w:val="009F3993"/>
    <w:rsid w:val="00A01759"/>
    <w:rsid w:val="00A017F9"/>
    <w:rsid w:val="00A110F6"/>
    <w:rsid w:val="00A178BB"/>
    <w:rsid w:val="00A207B1"/>
    <w:rsid w:val="00A20DEA"/>
    <w:rsid w:val="00A231C0"/>
    <w:rsid w:val="00A23E47"/>
    <w:rsid w:val="00A23E70"/>
    <w:rsid w:val="00A24090"/>
    <w:rsid w:val="00A26B40"/>
    <w:rsid w:val="00A271EA"/>
    <w:rsid w:val="00A346AF"/>
    <w:rsid w:val="00A34D65"/>
    <w:rsid w:val="00A35F35"/>
    <w:rsid w:val="00A433D3"/>
    <w:rsid w:val="00A436EB"/>
    <w:rsid w:val="00A52206"/>
    <w:rsid w:val="00A525B4"/>
    <w:rsid w:val="00A711D3"/>
    <w:rsid w:val="00A73167"/>
    <w:rsid w:val="00A80D15"/>
    <w:rsid w:val="00A85A2A"/>
    <w:rsid w:val="00A87A66"/>
    <w:rsid w:val="00A91CD8"/>
    <w:rsid w:val="00A97C16"/>
    <w:rsid w:val="00AA0F4F"/>
    <w:rsid w:val="00AB26B0"/>
    <w:rsid w:val="00AB5ED1"/>
    <w:rsid w:val="00AB7E83"/>
    <w:rsid w:val="00AC0F3F"/>
    <w:rsid w:val="00AD425A"/>
    <w:rsid w:val="00AD5075"/>
    <w:rsid w:val="00AD733F"/>
    <w:rsid w:val="00AE25A9"/>
    <w:rsid w:val="00AE518E"/>
    <w:rsid w:val="00AE6EE6"/>
    <w:rsid w:val="00AF2BE0"/>
    <w:rsid w:val="00B01504"/>
    <w:rsid w:val="00B12A58"/>
    <w:rsid w:val="00B12B90"/>
    <w:rsid w:val="00B1312E"/>
    <w:rsid w:val="00B14FD2"/>
    <w:rsid w:val="00B17D4B"/>
    <w:rsid w:val="00B24B40"/>
    <w:rsid w:val="00B263CC"/>
    <w:rsid w:val="00B27327"/>
    <w:rsid w:val="00B302FD"/>
    <w:rsid w:val="00B34EF8"/>
    <w:rsid w:val="00B37C7D"/>
    <w:rsid w:val="00B437D2"/>
    <w:rsid w:val="00B44C04"/>
    <w:rsid w:val="00B4541D"/>
    <w:rsid w:val="00B516E7"/>
    <w:rsid w:val="00B54683"/>
    <w:rsid w:val="00B602B2"/>
    <w:rsid w:val="00B653DF"/>
    <w:rsid w:val="00B66467"/>
    <w:rsid w:val="00B66966"/>
    <w:rsid w:val="00B6745A"/>
    <w:rsid w:val="00B6785D"/>
    <w:rsid w:val="00B67BB9"/>
    <w:rsid w:val="00B748FC"/>
    <w:rsid w:val="00B751BE"/>
    <w:rsid w:val="00B8344E"/>
    <w:rsid w:val="00B91925"/>
    <w:rsid w:val="00B91ADF"/>
    <w:rsid w:val="00B928E3"/>
    <w:rsid w:val="00B93333"/>
    <w:rsid w:val="00B93A20"/>
    <w:rsid w:val="00BA1642"/>
    <w:rsid w:val="00BA24C9"/>
    <w:rsid w:val="00BA7158"/>
    <w:rsid w:val="00BA71FB"/>
    <w:rsid w:val="00BA7446"/>
    <w:rsid w:val="00BC19CD"/>
    <w:rsid w:val="00BC384D"/>
    <w:rsid w:val="00BC56ED"/>
    <w:rsid w:val="00BE0F13"/>
    <w:rsid w:val="00BE1858"/>
    <w:rsid w:val="00BE265D"/>
    <w:rsid w:val="00BE703C"/>
    <w:rsid w:val="00BE7A2A"/>
    <w:rsid w:val="00BE7B58"/>
    <w:rsid w:val="00BF499E"/>
    <w:rsid w:val="00BF6737"/>
    <w:rsid w:val="00C002A6"/>
    <w:rsid w:val="00C00D4D"/>
    <w:rsid w:val="00C02307"/>
    <w:rsid w:val="00C04268"/>
    <w:rsid w:val="00C04DDA"/>
    <w:rsid w:val="00C0727F"/>
    <w:rsid w:val="00C078BB"/>
    <w:rsid w:val="00C07EC0"/>
    <w:rsid w:val="00C1057C"/>
    <w:rsid w:val="00C155B0"/>
    <w:rsid w:val="00C1785E"/>
    <w:rsid w:val="00C22C2F"/>
    <w:rsid w:val="00C2610D"/>
    <w:rsid w:val="00C26A7E"/>
    <w:rsid w:val="00C35CC3"/>
    <w:rsid w:val="00C3678C"/>
    <w:rsid w:val="00C4029F"/>
    <w:rsid w:val="00C4344B"/>
    <w:rsid w:val="00C4448E"/>
    <w:rsid w:val="00C50A33"/>
    <w:rsid w:val="00C50F87"/>
    <w:rsid w:val="00C5447A"/>
    <w:rsid w:val="00C60A81"/>
    <w:rsid w:val="00C64B2D"/>
    <w:rsid w:val="00C665C8"/>
    <w:rsid w:val="00C67AD4"/>
    <w:rsid w:val="00C80B0C"/>
    <w:rsid w:val="00C8178B"/>
    <w:rsid w:val="00C91929"/>
    <w:rsid w:val="00CA2205"/>
    <w:rsid w:val="00CA3FE7"/>
    <w:rsid w:val="00CA525C"/>
    <w:rsid w:val="00CA76B1"/>
    <w:rsid w:val="00CB01AD"/>
    <w:rsid w:val="00CB7751"/>
    <w:rsid w:val="00CC1426"/>
    <w:rsid w:val="00CC158D"/>
    <w:rsid w:val="00CC1BDC"/>
    <w:rsid w:val="00CC2258"/>
    <w:rsid w:val="00CC2AA5"/>
    <w:rsid w:val="00CC7DCB"/>
    <w:rsid w:val="00CD0253"/>
    <w:rsid w:val="00CD0B32"/>
    <w:rsid w:val="00CD0B36"/>
    <w:rsid w:val="00CD5BEE"/>
    <w:rsid w:val="00CD6B3D"/>
    <w:rsid w:val="00CD7955"/>
    <w:rsid w:val="00CE28FA"/>
    <w:rsid w:val="00CE470B"/>
    <w:rsid w:val="00CE5088"/>
    <w:rsid w:val="00CF4F8E"/>
    <w:rsid w:val="00D00440"/>
    <w:rsid w:val="00D04D11"/>
    <w:rsid w:val="00D06D46"/>
    <w:rsid w:val="00D15BA2"/>
    <w:rsid w:val="00D16131"/>
    <w:rsid w:val="00D278A1"/>
    <w:rsid w:val="00D27E27"/>
    <w:rsid w:val="00D35ADE"/>
    <w:rsid w:val="00D510A7"/>
    <w:rsid w:val="00D5231A"/>
    <w:rsid w:val="00D55D5A"/>
    <w:rsid w:val="00D56423"/>
    <w:rsid w:val="00D5759D"/>
    <w:rsid w:val="00D57DF0"/>
    <w:rsid w:val="00D61B86"/>
    <w:rsid w:val="00D6200B"/>
    <w:rsid w:val="00D62115"/>
    <w:rsid w:val="00D66FDE"/>
    <w:rsid w:val="00D71E07"/>
    <w:rsid w:val="00D73241"/>
    <w:rsid w:val="00D74DD5"/>
    <w:rsid w:val="00D91E2B"/>
    <w:rsid w:val="00D94E5E"/>
    <w:rsid w:val="00D97D45"/>
    <w:rsid w:val="00DA220B"/>
    <w:rsid w:val="00DA266B"/>
    <w:rsid w:val="00DA289F"/>
    <w:rsid w:val="00DA35E6"/>
    <w:rsid w:val="00DA45C8"/>
    <w:rsid w:val="00DA5CE7"/>
    <w:rsid w:val="00DA6E73"/>
    <w:rsid w:val="00DA7EE2"/>
    <w:rsid w:val="00DA7FEB"/>
    <w:rsid w:val="00DC0ADC"/>
    <w:rsid w:val="00DC1461"/>
    <w:rsid w:val="00DC243B"/>
    <w:rsid w:val="00DC4228"/>
    <w:rsid w:val="00DC5BF4"/>
    <w:rsid w:val="00DC6CFE"/>
    <w:rsid w:val="00DC714A"/>
    <w:rsid w:val="00DC7C16"/>
    <w:rsid w:val="00DD0C85"/>
    <w:rsid w:val="00DD15B7"/>
    <w:rsid w:val="00DD7F5F"/>
    <w:rsid w:val="00DE4D73"/>
    <w:rsid w:val="00DE5D46"/>
    <w:rsid w:val="00DE5F82"/>
    <w:rsid w:val="00DF69BE"/>
    <w:rsid w:val="00E018A4"/>
    <w:rsid w:val="00E0211E"/>
    <w:rsid w:val="00E04770"/>
    <w:rsid w:val="00E04776"/>
    <w:rsid w:val="00E12A0C"/>
    <w:rsid w:val="00E21FB3"/>
    <w:rsid w:val="00E2529F"/>
    <w:rsid w:val="00E25842"/>
    <w:rsid w:val="00E26251"/>
    <w:rsid w:val="00E27C65"/>
    <w:rsid w:val="00E311FF"/>
    <w:rsid w:val="00E318EE"/>
    <w:rsid w:val="00E32435"/>
    <w:rsid w:val="00E358E4"/>
    <w:rsid w:val="00E35BEC"/>
    <w:rsid w:val="00E37712"/>
    <w:rsid w:val="00E42EB4"/>
    <w:rsid w:val="00E43F7F"/>
    <w:rsid w:val="00E46EC7"/>
    <w:rsid w:val="00E51975"/>
    <w:rsid w:val="00E52244"/>
    <w:rsid w:val="00E52940"/>
    <w:rsid w:val="00E533D1"/>
    <w:rsid w:val="00E55A14"/>
    <w:rsid w:val="00E55AC5"/>
    <w:rsid w:val="00E61AA6"/>
    <w:rsid w:val="00E636E0"/>
    <w:rsid w:val="00E63A42"/>
    <w:rsid w:val="00E64BED"/>
    <w:rsid w:val="00E65F6F"/>
    <w:rsid w:val="00E66EB1"/>
    <w:rsid w:val="00E676BF"/>
    <w:rsid w:val="00E71683"/>
    <w:rsid w:val="00E726C3"/>
    <w:rsid w:val="00E739DF"/>
    <w:rsid w:val="00E76FE7"/>
    <w:rsid w:val="00E77399"/>
    <w:rsid w:val="00E77AD9"/>
    <w:rsid w:val="00E839F0"/>
    <w:rsid w:val="00E843C9"/>
    <w:rsid w:val="00E90272"/>
    <w:rsid w:val="00E9139A"/>
    <w:rsid w:val="00E92AE2"/>
    <w:rsid w:val="00E92AFA"/>
    <w:rsid w:val="00E93CFE"/>
    <w:rsid w:val="00E94BBB"/>
    <w:rsid w:val="00E95CCC"/>
    <w:rsid w:val="00E96C8E"/>
    <w:rsid w:val="00E97CBD"/>
    <w:rsid w:val="00EA12FA"/>
    <w:rsid w:val="00EA3468"/>
    <w:rsid w:val="00EA422D"/>
    <w:rsid w:val="00EA4870"/>
    <w:rsid w:val="00EA5785"/>
    <w:rsid w:val="00EB0BA2"/>
    <w:rsid w:val="00EB4EAA"/>
    <w:rsid w:val="00EB50D2"/>
    <w:rsid w:val="00EB5BF7"/>
    <w:rsid w:val="00EC019F"/>
    <w:rsid w:val="00EC0A2B"/>
    <w:rsid w:val="00EC0E6B"/>
    <w:rsid w:val="00EC3CA9"/>
    <w:rsid w:val="00EC3E65"/>
    <w:rsid w:val="00ED25B2"/>
    <w:rsid w:val="00ED4455"/>
    <w:rsid w:val="00ED578A"/>
    <w:rsid w:val="00ED6413"/>
    <w:rsid w:val="00EE3E90"/>
    <w:rsid w:val="00EE5D56"/>
    <w:rsid w:val="00EE743D"/>
    <w:rsid w:val="00EF3D1A"/>
    <w:rsid w:val="00EF7603"/>
    <w:rsid w:val="00F04F63"/>
    <w:rsid w:val="00F1172C"/>
    <w:rsid w:val="00F14B9D"/>
    <w:rsid w:val="00F156A9"/>
    <w:rsid w:val="00F20723"/>
    <w:rsid w:val="00F24C90"/>
    <w:rsid w:val="00F31FBA"/>
    <w:rsid w:val="00F32BE2"/>
    <w:rsid w:val="00F33291"/>
    <w:rsid w:val="00F3625D"/>
    <w:rsid w:val="00F372C7"/>
    <w:rsid w:val="00F37449"/>
    <w:rsid w:val="00F51BFC"/>
    <w:rsid w:val="00F5455D"/>
    <w:rsid w:val="00F5659E"/>
    <w:rsid w:val="00F607D9"/>
    <w:rsid w:val="00F61B45"/>
    <w:rsid w:val="00F6501B"/>
    <w:rsid w:val="00F65F1A"/>
    <w:rsid w:val="00F6658E"/>
    <w:rsid w:val="00F75904"/>
    <w:rsid w:val="00F7780E"/>
    <w:rsid w:val="00F8079E"/>
    <w:rsid w:val="00F9176E"/>
    <w:rsid w:val="00F92CC2"/>
    <w:rsid w:val="00F92DFC"/>
    <w:rsid w:val="00F936EA"/>
    <w:rsid w:val="00F94635"/>
    <w:rsid w:val="00F94E58"/>
    <w:rsid w:val="00F97092"/>
    <w:rsid w:val="00FA09FD"/>
    <w:rsid w:val="00FA38A7"/>
    <w:rsid w:val="00FA4029"/>
    <w:rsid w:val="00FA542C"/>
    <w:rsid w:val="00FA71CF"/>
    <w:rsid w:val="00FB10CE"/>
    <w:rsid w:val="00FB2C56"/>
    <w:rsid w:val="00FB42A8"/>
    <w:rsid w:val="00FB7DB6"/>
    <w:rsid w:val="00FB7DC7"/>
    <w:rsid w:val="00FC5222"/>
    <w:rsid w:val="00FC6D87"/>
    <w:rsid w:val="00FD0AA2"/>
    <w:rsid w:val="00FD3C07"/>
    <w:rsid w:val="00FE0A2C"/>
    <w:rsid w:val="00FE199A"/>
    <w:rsid w:val="00FE233B"/>
    <w:rsid w:val="00FE6615"/>
    <w:rsid w:val="00FF122C"/>
    <w:rsid w:val="00FF1511"/>
    <w:rsid w:val="00FF3BEC"/>
    <w:rsid w:val="012A28E4"/>
    <w:rsid w:val="01A12BE0"/>
    <w:rsid w:val="020119B3"/>
    <w:rsid w:val="0279C97F"/>
    <w:rsid w:val="02EE0A1F"/>
    <w:rsid w:val="030867A3"/>
    <w:rsid w:val="03274403"/>
    <w:rsid w:val="0328F540"/>
    <w:rsid w:val="03BC1C6A"/>
    <w:rsid w:val="04FAE713"/>
    <w:rsid w:val="0578677A"/>
    <w:rsid w:val="05AB8C34"/>
    <w:rsid w:val="062FFAE0"/>
    <w:rsid w:val="065B7672"/>
    <w:rsid w:val="06957AF7"/>
    <w:rsid w:val="076F0CA2"/>
    <w:rsid w:val="077F509E"/>
    <w:rsid w:val="08218B00"/>
    <w:rsid w:val="0851CA2A"/>
    <w:rsid w:val="0871FD73"/>
    <w:rsid w:val="0912EDCE"/>
    <w:rsid w:val="09F1048A"/>
    <w:rsid w:val="0A023CF1"/>
    <w:rsid w:val="0A39A58B"/>
    <w:rsid w:val="0A9CD902"/>
    <w:rsid w:val="0B00DD9A"/>
    <w:rsid w:val="0B7716F2"/>
    <w:rsid w:val="0B97673F"/>
    <w:rsid w:val="0BADD7FA"/>
    <w:rsid w:val="0C849824"/>
    <w:rsid w:val="0C9782AD"/>
    <w:rsid w:val="0D157AA3"/>
    <w:rsid w:val="0D3832BE"/>
    <w:rsid w:val="0D4B68FE"/>
    <w:rsid w:val="0D5F8F68"/>
    <w:rsid w:val="0D9CA749"/>
    <w:rsid w:val="0DE19851"/>
    <w:rsid w:val="0E093963"/>
    <w:rsid w:val="0E164845"/>
    <w:rsid w:val="0EDC8B36"/>
    <w:rsid w:val="0F5DDE2A"/>
    <w:rsid w:val="0F64A730"/>
    <w:rsid w:val="10CCF8D6"/>
    <w:rsid w:val="114646A5"/>
    <w:rsid w:val="117D7C52"/>
    <w:rsid w:val="1181D4FC"/>
    <w:rsid w:val="118C25DE"/>
    <w:rsid w:val="1191BED7"/>
    <w:rsid w:val="11A53F89"/>
    <w:rsid w:val="12896409"/>
    <w:rsid w:val="12BD9625"/>
    <w:rsid w:val="131BF3B4"/>
    <w:rsid w:val="134D316A"/>
    <w:rsid w:val="13D7D09C"/>
    <w:rsid w:val="142F1655"/>
    <w:rsid w:val="15242969"/>
    <w:rsid w:val="15B968DC"/>
    <w:rsid w:val="160108A4"/>
    <w:rsid w:val="1602B614"/>
    <w:rsid w:val="16083A7A"/>
    <w:rsid w:val="165E311E"/>
    <w:rsid w:val="166709F4"/>
    <w:rsid w:val="173A9801"/>
    <w:rsid w:val="1758D254"/>
    <w:rsid w:val="1783ADCA"/>
    <w:rsid w:val="178DEAE6"/>
    <w:rsid w:val="1792332A"/>
    <w:rsid w:val="17AE69E5"/>
    <w:rsid w:val="17FEC517"/>
    <w:rsid w:val="180A0350"/>
    <w:rsid w:val="192E8440"/>
    <w:rsid w:val="192EAAED"/>
    <w:rsid w:val="194C0E5B"/>
    <w:rsid w:val="1BCFC3D3"/>
    <w:rsid w:val="1D6875BB"/>
    <w:rsid w:val="1DCBD496"/>
    <w:rsid w:val="1DE43F4A"/>
    <w:rsid w:val="1E9C819B"/>
    <w:rsid w:val="1EB38A42"/>
    <w:rsid w:val="1F8EFEC9"/>
    <w:rsid w:val="1FB097C1"/>
    <w:rsid w:val="203EC426"/>
    <w:rsid w:val="205D96EE"/>
    <w:rsid w:val="21075214"/>
    <w:rsid w:val="225D4780"/>
    <w:rsid w:val="229B2C31"/>
    <w:rsid w:val="22E00276"/>
    <w:rsid w:val="2365DB82"/>
    <w:rsid w:val="2399C335"/>
    <w:rsid w:val="240AE62E"/>
    <w:rsid w:val="255E91F6"/>
    <w:rsid w:val="25848CE5"/>
    <w:rsid w:val="260EA1B7"/>
    <w:rsid w:val="2647E22D"/>
    <w:rsid w:val="265AA0CD"/>
    <w:rsid w:val="26656317"/>
    <w:rsid w:val="26D70714"/>
    <w:rsid w:val="272B138A"/>
    <w:rsid w:val="2808FE0F"/>
    <w:rsid w:val="290329EF"/>
    <w:rsid w:val="2954BE82"/>
    <w:rsid w:val="2A54C4B1"/>
    <w:rsid w:val="2A5BAD9C"/>
    <w:rsid w:val="2A99E777"/>
    <w:rsid w:val="2AA82113"/>
    <w:rsid w:val="2B62A0CB"/>
    <w:rsid w:val="2B657049"/>
    <w:rsid w:val="2B96FACF"/>
    <w:rsid w:val="2C02D528"/>
    <w:rsid w:val="2CBDC830"/>
    <w:rsid w:val="2D301635"/>
    <w:rsid w:val="2EAF6B1A"/>
    <w:rsid w:val="2FB89A73"/>
    <w:rsid w:val="2FEAB1E8"/>
    <w:rsid w:val="302EB5AE"/>
    <w:rsid w:val="30476CF7"/>
    <w:rsid w:val="308A632D"/>
    <w:rsid w:val="30FCF081"/>
    <w:rsid w:val="3138076F"/>
    <w:rsid w:val="3205FBC9"/>
    <w:rsid w:val="3231B8E1"/>
    <w:rsid w:val="32752851"/>
    <w:rsid w:val="3293607A"/>
    <w:rsid w:val="32DD4982"/>
    <w:rsid w:val="3301CA0F"/>
    <w:rsid w:val="33025613"/>
    <w:rsid w:val="33A0D6B9"/>
    <w:rsid w:val="33B99BC8"/>
    <w:rsid w:val="33CAC8CB"/>
    <w:rsid w:val="33F61F28"/>
    <w:rsid w:val="3453FBC1"/>
    <w:rsid w:val="3462B4A9"/>
    <w:rsid w:val="348EDCD8"/>
    <w:rsid w:val="3579B9EF"/>
    <w:rsid w:val="35B1EB90"/>
    <w:rsid w:val="36B25F6C"/>
    <w:rsid w:val="36BC6F24"/>
    <w:rsid w:val="384C1B08"/>
    <w:rsid w:val="38C794D0"/>
    <w:rsid w:val="38D97B03"/>
    <w:rsid w:val="38F5B313"/>
    <w:rsid w:val="39622C1A"/>
    <w:rsid w:val="398A7CDC"/>
    <w:rsid w:val="3A3DAF33"/>
    <w:rsid w:val="3AB20E94"/>
    <w:rsid w:val="3ADDFA4A"/>
    <w:rsid w:val="3B2B9F6D"/>
    <w:rsid w:val="3BF4A034"/>
    <w:rsid w:val="3C25899E"/>
    <w:rsid w:val="3C483798"/>
    <w:rsid w:val="3C48AB39"/>
    <w:rsid w:val="3C749A37"/>
    <w:rsid w:val="3CB17EA5"/>
    <w:rsid w:val="3D22265B"/>
    <w:rsid w:val="3D7B96E9"/>
    <w:rsid w:val="3DC1955A"/>
    <w:rsid w:val="3E06BAD3"/>
    <w:rsid w:val="3E1640C0"/>
    <w:rsid w:val="3EA42882"/>
    <w:rsid w:val="3EE766C7"/>
    <w:rsid w:val="3F71B169"/>
    <w:rsid w:val="3FE48B66"/>
    <w:rsid w:val="40495B39"/>
    <w:rsid w:val="41136B05"/>
    <w:rsid w:val="41CD3D65"/>
    <w:rsid w:val="41F0F2E4"/>
    <w:rsid w:val="420162CF"/>
    <w:rsid w:val="421488FC"/>
    <w:rsid w:val="43543761"/>
    <w:rsid w:val="43878167"/>
    <w:rsid w:val="43D182FC"/>
    <w:rsid w:val="44373DDA"/>
    <w:rsid w:val="44D39E3E"/>
    <w:rsid w:val="4525E106"/>
    <w:rsid w:val="45353A8C"/>
    <w:rsid w:val="455E9AA5"/>
    <w:rsid w:val="4580A519"/>
    <w:rsid w:val="470A14E8"/>
    <w:rsid w:val="4837B888"/>
    <w:rsid w:val="484241B1"/>
    <w:rsid w:val="48A0820C"/>
    <w:rsid w:val="48D1FF2C"/>
    <w:rsid w:val="4959D1D6"/>
    <w:rsid w:val="49C11C40"/>
    <w:rsid w:val="4A5DCEA1"/>
    <w:rsid w:val="4A730B4B"/>
    <w:rsid w:val="4A8294FF"/>
    <w:rsid w:val="4AC3A071"/>
    <w:rsid w:val="4B6BFA8F"/>
    <w:rsid w:val="4B6F402C"/>
    <w:rsid w:val="4BB70E40"/>
    <w:rsid w:val="4CEF7B61"/>
    <w:rsid w:val="4DDA9585"/>
    <w:rsid w:val="4E327902"/>
    <w:rsid w:val="4E4768E8"/>
    <w:rsid w:val="4E62B904"/>
    <w:rsid w:val="4E883568"/>
    <w:rsid w:val="4EFD3CCF"/>
    <w:rsid w:val="4F5BC889"/>
    <w:rsid w:val="4FD29B80"/>
    <w:rsid w:val="5014288B"/>
    <w:rsid w:val="5072C040"/>
    <w:rsid w:val="50DAD7F7"/>
    <w:rsid w:val="510389C1"/>
    <w:rsid w:val="51447CEC"/>
    <w:rsid w:val="51648F14"/>
    <w:rsid w:val="51A74697"/>
    <w:rsid w:val="51AE1554"/>
    <w:rsid w:val="51C79933"/>
    <w:rsid w:val="52640230"/>
    <w:rsid w:val="52D46C94"/>
    <w:rsid w:val="53B4EEF8"/>
    <w:rsid w:val="53C366E8"/>
    <w:rsid w:val="5474B9D9"/>
    <w:rsid w:val="54BDA178"/>
    <w:rsid w:val="5572E45B"/>
    <w:rsid w:val="559BAC1F"/>
    <w:rsid w:val="55DEAE44"/>
    <w:rsid w:val="560C49E0"/>
    <w:rsid w:val="562A0306"/>
    <w:rsid w:val="5652F16B"/>
    <w:rsid w:val="56FB895B"/>
    <w:rsid w:val="572B8498"/>
    <w:rsid w:val="57D1C760"/>
    <w:rsid w:val="57DB6BE3"/>
    <w:rsid w:val="587323AA"/>
    <w:rsid w:val="59EF65BF"/>
    <w:rsid w:val="5ACFE679"/>
    <w:rsid w:val="5AF86E0A"/>
    <w:rsid w:val="5D0542BE"/>
    <w:rsid w:val="5D6EED0C"/>
    <w:rsid w:val="5D86080C"/>
    <w:rsid w:val="5DB96D0B"/>
    <w:rsid w:val="5DC3CE0A"/>
    <w:rsid w:val="5E306B47"/>
    <w:rsid w:val="5E54B473"/>
    <w:rsid w:val="5E5B7FCA"/>
    <w:rsid w:val="5F98FBDC"/>
    <w:rsid w:val="5F9A0BB0"/>
    <w:rsid w:val="5FFC90B6"/>
    <w:rsid w:val="606FBEA3"/>
    <w:rsid w:val="6079F956"/>
    <w:rsid w:val="60EBD989"/>
    <w:rsid w:val="60F557E5"/>
    <w:rsid w:val="612BEBA2"/>
    <w:rsid w:val="61A61027"/>
    <w:rsid w:val="6249474A"/>
    <w:rsid w:val="62E1A88E"/>
    <w:rsid w:val="633EC337"/>
    <w:rsid w:val="63B1ADF7"/>
    <w:rsid w:val="63C23166"/>
    <w:rsid w:val="6515D7C0"/>
    <w:rsid w:val="66D9733C"/>
    <w:rsid w:val="6756D801"/>
    <w:rsid w:val="675D1208"/>
    <w:rsid w:val="67BC08A0"/>
    <w:rsid w:val="69125247"/>
    <w:rsid w:val="6943F58B"/>
    <w:rsid w:val="69787DC0"/>
    <w:rsid w:val="6A472645"/>
    <w:rsid w:val="6AFD9C87"/>
    <w:rsid w:val="6B2F6A6B"/>
    <w:rsid w:val="6C4F0926"/>
    <w:rsid w:val="6CA82E74"/>
    <w:rsid w:val="6D591DFE"/>
    <w:rsid w:val="6D5AB974"/>
    <w:rsid w:val="6EAC1E9B"/>
    <w:rsid w:val="6EDC039A"/>
    <w:rsid w:val="6F1E077C"/>
    <w:rsid w:val="6F32F6EE"/>
    <w:rsid w:val="6FEA6C4B"/>
    <w:rsid w:val="700E5DAB"/>
    <w:rsid w:val="709F50C8"/>
    <w:rsid w:val="73B1A81B"/>
    <w:rsid w:val="74076E6D"/>
    <w:rsid w:val="74A76063"/>
    <w:rsid w:val="74C086C9"/>
    <w:rsid w:val="74E5C0AC"/>
    <w:rsid w:val="7520A758"/>
    <w:rsid w:val="75C7D385"/>
    <w:rsid w:val="7600E469"/>
    <w:rsid w:val="760187E2"/>
    <w:rsid w:val="76717BB7"/>
    <w:rsid w:val="76BFA2CA"/>
    <w:rsid w:val="76E4525C"/>
    <w:rsid w:val="77816D51"/>
    <w:rsid w:val="780D841A"/>
    <w:rsid w:val="785F72D1"/>
    <w:rsid w:val="79791409"/>
    <w:rsid w:val="79D8DAEA"/>
    <w:rsid w:val="79E4CE2E"/>
    <w:rsid w:val="7A0BE639"/>
    <w:rsid w:val="7A3FC04B"/>
    <w:rsid w:val="7A616539"/>
    <w:rsid w:val="7B975FDE"/>
    <w:rsid w:val="7BE67C0B"/>
    <w:rsid w:val="7C9BAA22"/>
    <w:rsid w:val="7CE70438"/>
    <w:rsid w:val="7D3C8F29"/>
    <w:rsid w:val="7DA464B4"/>
    <w:rsid w:val="7DB0CCB1"/>
    <w:rsid w:val="7E6673F1"/>
    <w:rsid w:val="7FBF5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BFED"/>
  <w15:chartTrackingRefBased/>
  <w15:docId w15:val="{4A44D99D-0C7A-4ABB-9FC1-DA4FBDFB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783B"/>
    <w:pPr>
      <w:spacing w:after="0" w:line="240" w:lineRule="auto"/>
    </w:pPr>
    <w:rPr>
      <w:rFonts w:ascii="Arial" w:hAnsi="Arial"/>
      <w:sz w:val="20"/>
    </w:rPr>
  </w:style>
  <w:style w:type="paragraph" w:styleId="Kop1">
    <w:name w:val="heading 1"/>
    <w:basedOn w:val="Standaard"/>
    <w:next w:val="Standaard"/>
    <w:link w:val="Kop1Char"/>
    <w:uiPriority w:val="9"/>
    <w:qFormat/>
    <w:rsid w:val="000175A2"/>
    <w:pPr>
      <w:widowControl w:val="0"/>
      <w:autoSpaceDE w:val="0"/>
      <w:autoSpaceDN w:val="0"/>
      <w:spacing w:before="240" w:after="120"/>
      <w:outlineLvl w:val="0"/>
    </w:pPr>
    <w:rPr>
      <w:rFonts w:eastAsia="Arial" w:cs="Arial"/>
      <w:b/>
      <w:bCs/>
      <w:color w:val="00A5D9"/>
      <w:spacing w:val="-2"/>
      <w:kern w:val="0"/>
      <w:sz w:val="24"/>
      <w14:ligatures w14:val="none"/>
    </w:rPr>
  </w:style>
  <w:style w:type="paragraph" w:styleId="Kop2">
    <w:name w:val="heading 2"/>
    <w:basedOn w:val="Standaard"/>
    <w:next w:val="Standaard"/>
    <w:link w:val="Kop2Char"/>
    <w:uiPriority w:val="9"/>
    <w:unhideWhenUsed/>
    <w:qFormat/>
    <w:rsid w:val="0019783B"/>
    <w:pPr>
      <w:outlineLvl w:val="1"/>
    </w:pPr>
    <w:rPr>
      <w:b/>
      <w:bCs/>
      <w:color w:val="F5821F"/>
      <w:sz w:val="24"/>
      <w:szCs w:val="36"/>
    </w:rPr>
  </w:style>
  <w:style w:type="paragraph" w:styleId="Kop3">
    <w:name w:val="heading 3"/>
    <w:basedOn w:val="Standaard"/>
    <w:next w:val="Standaard"/>
    <w:link w:val="Kop3Char"/>
    <w:uiPriority w:val="9"/>
    <w:semiHidden/>
    <w:unhideWhenUsed/>
    <w:qFormat/>
    <w:rsid w:val="00561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1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1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149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149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149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149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75A2"/>
    <w:rPr>
      <w:rFonts w:ascii="Arial" w:eastAsia="Arial" w:hAnsi="Arial" w:cs="Arial"/>
      <w:b/>
      <w:bCs/>
      <w:color w:val="00A5D9"/>
      <w:spacing w:val="-2"/>
      <w:kern w:val="0"/>
      <w14:ligatures w14:val="none"/>
    </w:rPr>
  </w:style>
  <w:style w:type="character" w:customStyle="1" w:styleId="Kop2Char">
    <w:name w:val="Kop 2 Char"/>
    <w:basedOn w:val="Standaardalinea-lettertype"/>
    <w:link w:val="Kop2"/>
    <w:uiPriority w:val="9"/>
    <w:rsid w:val="0019783B"/>
    <w:rPr>
      <w:rFonts w:ascii="Arial" w:hAnsi="Arial"/>
      <w:b/>
      <w:bCs/>
      <w:color w:val="F5821F"/>
      <w:szCs w:val="36"/>
    </w:rPr>
  </w:style>
  <w:style w:type="character" w:customStyle="1" w:styleId="Kop3Char">
    <w:name w:val="Kop 3 Char"/>
    <w:basedOn w:val="Standaardalinea-lettertype"/>
    <w:link w:val="Kop3"/>
    <w:uiPriority w:val="9"/>
    <w:semiHidden/>
    <w:rsid w:val="00561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1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1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1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1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1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1490"/>
    <w:rPr>
      <w:rFonts w:eastAsiaTheme="majorEastAsia" w:cstheme="majorBidi"/>
      <w:color w:val="272727" w:themeColor="text1" w:themeTint="D8"/>
    </w:rPr>
  </w:style>
  <w:style w:type="paragraph" w:styleId="Titel">
    <w:name w:val="Title"/>
    <w:basedOn w:val="Standaard"/>
    <w:next w:val="Standaard"/>
    <w:link w:val="TitelChar"/>
    <w:uiPriority w:val="10"/>
    <w:qFormat/>
    <w:rsid w:val="000175A2"/>
    <w:pPr>
      <w:widowControl w:val="0"/>
      <w:autoSpaceDE w:val="0"/>
      <w:autoSpaceDN w:val="0"/>
      <w:spacing w:after="360"/>
    </w:pPr>
    <w:rPr>
      <w:rFonts w:eastAsia="Arial" w:cs="Arial"/>
      <w:b/>
      <w:bCs/>
      <w:color w:val="00A5D9"/>
      <w:kern w:val="0"/>
      <w:sz w:val="56"/>
      <w:szCs w:val="56"/>
      <w14:ligatures w14:val="none"/>
    </w:rPr>
  </w:style>
  <w:style w:type="character" w:customStyle="1" w:styleId="TitelChar">
    <w:name w:val="Titel Char"/>
    <w:basedOn w:val="Standaardalinea-lettertype"/>
    <w:link w:val="Titel"/>
    <w:uiPriority w:val="10"/>
    <w:rsid w:val="000175A2"/>
    <w:rPr>
      <w:rFonts w:ascii="Arial" w:eastAsia="Arial" w:hAnsi="Arial" w:cs="Arial"/>
      <w:b/>
      <w:bCs/>
      <w:color w:val="00A5D9"/>
      <w:kern w:val="0"/>
      <w:sz w:val="56"/>
      <w:szCs w:val="56"/>
      <w14:ligatures w14:val="none"/>
    </w:rPr>
  </w:style>
  <w:style w:type="paragraph" w:styleId="Ondertitel">
    <w:name w:val="Subtitle"/>
    <w:basedOn w:val="Standaard"/>
    <w:next w:val="Standaard"/>
    <w:link w:val="OndertitelChar"/>
    <w:uiPriority w:val="11"/>
    <w:qFormat/>
    <w:rsid w:val="000175A2"/>
    <w:pPr>
      <w:widowControl w:val="0"/>
      <w:autoSpaceDE w:val="0"/>
      <w:autoSpaceDN w:val="0"/>
      <w:spacing w:after="120"/>
    </w:pPr>
    <w:rPr>
      <w:rFonts w:eastAsia="Arial" w:cs="Arial"/>
      <w:b/>
      <w:color w:val="72BF44"/>
      <w:kern w:val="0"/>
      <w:sz w:val="32"/>
      <w:szCs w:val="22"/>
      <w14:ligatures w14:val="none"/>
    </w:rPr>
  </w:style>
  <w:style w:type="character" w:customStyle="1" w:styleId="OndertitelChar">
    <w:name w:val="Ondertitel Char"/>
    <w:basedOn w:val="Standaardalinea-lettertype"/>
    <w:link w:val="Ondertitel"/>
    <w:uiPriority w:val="11"/>
    <w:rsid w:val="000175A2"/>
    <w:rPr>
      <w:rFonts w:ascii="Arial" w:eastAsia="Arial" w:hAnsi="Arial" w:cs="Arial"/>
      <w:b/>
      <w:color w:val="72BF44"/>
      <w:kern w:val="0"/>
      <w:sz w:val="32"/>
      <w:szCs w:val="22"/>
      <w14:ligatures w14:val="none"/>
    </w:rPr>
  </w:style>
  <w:style w:type="paragraph" w:styleId="Citaat">
    <w:name w:val="Quote"/>
    <w:basedOn w:val="Standaard"/>
    <w:next w:val="Standaard"/>
    <w:link w:val="CitaatChar"/>
    <w:uiPriority w:val="29"/>
    <w:rsid w:val="00561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1490"/>
    <w:rPr>
      <w:i/>
      <w:iCs/>
      <w:color w:val="404040" w:themeColor="text1" w:themeTint="BF"/>
    </w:rPr>
  </w:style>
  <w:style w:type="paragraph" w:styleId="Lijstalinea">
    <w:name w:val="List Paragraph"/>
    <w:basedOn w:val="Standaard"/>
    <w:uiPriority w:val="34"/>
    <w:rsid w:val="00561490"/>
    <w:pPr>
      <w:ind w:left="720"/>
      <w:contextualSpacing/>
    </w:pPr>
  </w:style>
  <w:style w:type="character" w:styleId="Intensievebenadrukking">
    <w:name w:val="Intense Emphasis"/>
    <w:basedOn w:val="Standaardalinea-lettertype"/>
    <w:uiPriority w:val="21"/>
    <w:rsid w:val="00561490"/>
    <w:rPr>
      <w:i/>
      <w:iCs/>
      <w:color w:val="0F4761" w:themeColor="accent1" w:themeShade="BF"/>
    </w:rPr>
  </w:style>
  <w:style w:type="paragraph" w:styleId="Duidelijkcitaat">
    <w:name w:val="Intense Quote"/>
    <w:basedOn w:val="Standaard"/>
    <w:next w:val="Standaard"/>
    <w:link w:val="DuidelijkcitaatChar"/>
    <w:uiPriority w:val="30"/>
    <w:rsid w:val="00561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1490"/>
    <w:rPr>
      <w:i/>
      <w:iCs/>
      <w:color w:val="0F4761" w:themeColor="accent1" w:themeShade="BF"/>
    </w:rPr>
  </w:style>
  <w:style w:type="character" w:styleId="Intensieveverwijzing">
    <w:name w:val="Intense Reference"/>
    <w:basedOn w:val="Standaardalinea-lettertype"/>
    <w:uiPriority w:val="32"/>
    <w:rsid w:val="00561490"/>
    <w:rPr>
      <w:b/>
      <w:bCs/>
      <w:smallCaps/>
      <w:color w:val="0F4761" w:themeColor="accent1" w:themeShade="BF"/>
      <w:spacing w:val="5"/>
    </w:rPr>
  </w:style>
  <w:style w:type="paragraph" w:styleId="Koptekst">
    <w:name w:val="header"/>
    <w:basedOn w:val="Standaard"/>
    <w:link w:val="KoptekstChar"/>
    <w:uiPriority w:val="99"/>
    <w:unhideWhenUsed/>
    <w:rsid w:val="00561490"/>
    <w:pPr>
      <w:tabs>
        <w:tab w:val="center" w:pos="4536"/>
        <w:tab w:val="right" w:pos="9072"/>
      </w:tabs>
    </w:pPr>
  </w:style>
  <w:style w:type="character" w:customStyle="1" w:styleId="KoptekstChar">
    <w:name w:val="Koptekst Char"/>
    <w:basedOn w:val="Standaardalinea-lettertype"/>
    <w:link w:val="Koptekst"/>
    <w:uiPriority w:val="99"/>
    <w:rsid w:val="00561490"/>
  </w:style>
  <w:style w:type="paragraph" w:styleId="Voettekst">
    <w:name w:val="footer"/>
    <w:basedOn w:val="Standaard"/>
    <w:link w:val="VoettekstChar"/>
    <w:uiPriority w:val="99"/>
    <w:unhideWhenUsed/>
    <w:rsid w:val="00561490"/>
    <w:pPr>
      <w:tabs>
        <w:tab w:val="center" w:pos="4536"/>
        <w:tab w:val="right" w:pos="9072"/>
      </w:tabs>
    </w:pPr>
  </w:style>
  <w:style w:type="character" w:customStyle="1" w:styleId="VoettekstChar">
    <w:name w:val="Voettekst Char"/>
    <w:basedOn w:val="Standaardalinea-lettertype"/>
    <w:link w:val="Voettekst"/>
    <w:uiPriority w:val="99"/>
    <w:rsid w:val="00561490"/>
  </w:style>
  <w:style w:type="paragraph" w:customStyle="1" w:styleId="KaderTekst">
    <w:name w:val="KaderTekst"/>
    <w:basedOn w:val="Standaard"/>
    <w:qFormat/>
    <w:rsid w:val="0019783B"/>
    <w:pPr>
      <w:pBdr>
        <w:top w:val="single" w:sz="4" w:space="10" w:color="auto"/>
        <w:left w:val="single" w:sz="4" w:space="10" w:color="auto"/>
        <w:bottom w:val="single" w:sz="4" w:space="10" w:color="auto"/>
        <w:right w:val="single" w:sz="4" w:space="10" w:color="auto"/>
      </w:pBdr>
      <w:ind w:left="227" w:right="227"/>
    </w:pPr>
  </w:style>
  <w:style w:type="paragraph" w:customStyle="1" w:styleId="KaderKop">
    <w:name w:val="KaderKop"/>
    <w:basedOn w:val="KaderTekst"/>
    <w:qFormat/>
    <w:rsid w:val="000175A2"/>
    <w:rPr>
      <w:b/>
      <w:bCs/>
      <w:color w:val="F5821F"/>
    </w:rPr>
  </w:style>
  <w:style w:type="paragraph" w:styleId="Bijschrift">
    <w:name w:val="caption"/>
    <w:basedOn w:val="Standaard"/>
    <w:next w:val="Standaard"/>
    <w:uiPriority w:val="35"/>
    <w:unhideWhenUsed/>
    <w:rsid w:val="000175A2"/>
    <w:pPr>
      <w:spacing w:before="120" w:after="240"/>
    </w:pPr>
    <w:rPr>
      <w:i/>
      <w:iCs/>
      <w:sz w:val="16"/>
      <w:szCs w:val="21"/>
    </w:rPr>
  </w:style>
  <w:style w:type="character" w:styleId="Hyperlink">
    <w:name w:val="Hyperlink"/>
    <w:basedOn w:val="Standaardalinea-lettertype"/>
    <w:uiPriority w:val="99"/>
    <w:unhideWhenUsed/>
    <w:rsid w:val="006E1A7F"/>
    <w:rPr>
      <w:color w:val="467886" w:themeColor="hyperlink"/>
      <w:u w:val="single"/>
    </w:rPr>
  </w:style>
  <w:style w:type="character" w:styleId="Onopgelostemelding">
    <w:name w:val="Unresolved Mention"/>
    <w:basedOn w:val="Standaardalinea-lettertype"/>
    <w:uiPriority w:val="99"/>
    <w:semiHidden/>
    <w:unhideWhenUsed/>
    <w:rsid w:val="006E1A7F"/>
    <w:rPr>
      <w:color w:val="605E5C"/>
      <w:shd w:val="clear" w:color="auto" w:fill="E1DFDD"/>
    </w:rPr>
  </w:style>
  <w:style w:type="table" w:styleId="Tabelraster">
    <w:name w:val="Table Grid"/>
    <w:basedOn w:val="Standaardtabel"/>
    <w:uiPriority w:val="59"/>
    <w:rsid w:val="00566F03"/>
    <w:pPr>
      <w:spacing w:after="0" w:line="240" w:lineRule="auto"/>
    </w:pPr>
    <w:tblPr/>
  </w:style>
  <w:style w:type="character" w:styleId="GevolgdeHyperlink">
    <w:name w:val="FollowedHyperlink"/>
    <w:basedOn w:val="Standaardalinea-lettertype"/>
    <w:uiPriority w:val="99"/>
    <w:semiHidden/>
    <w:unhideWhenUsed/>
    <w:rsid w:val="00215A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perience.arcgis.com/experience/fec4d8f861cd475eb1c04f61e2e8f4d3/page/HOME/?views=LEGENDA" TargetMode="External"/><Relationship Id="rId21" Type="http://schemas.openxmlformats.org/officeDocument/2006/relationships/hyperlink" Target="https://wetten.overheid.nl/BWBR0041313/2024-12-21" TargetMode="External"/><Relationship Id="rId42" Type="http://schemas.openxmlformats.org/officeDocument/2006/relationships/hyperlink" Target="https://www.provincie-utrecht.nl/onderwerpen/cultuur-en-erfgoed/nieuwe-hollandse-waterlinie-en-stelling-van-amsterdam" TargetMode="External"/><Relationship Id="rId47" Type="http://schemas.openxmlformats.org/officeDocument/2006/relationships/hyperlink" Target="https://whc.unesco.org/en/guidance-toolkit-impact-assessments/" TargetMode="External"/><Relationship Id="rId63" Type="http://schemas.openxmlformats.org/officeDocument/2006/relationships/image" Target="media/image7.jpeg"/><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hc.unesco.org/en/list/759/" TargetMode="External"/><Relationship Id="rId29" Type="http://schemas.openxmlformats.org/officeDocument/2006/relationships/hyperlink" Target="https://partners.hollandsewaterlinies.nl/nl/organisatie/sitebureau" TargetMode="External"/><Relationship Id="rId11" Type="http://schemas.openxmlformats.org/officeDocument/2006/relationships/image" Target="media/image1.jpeg"/><Relationship Id="rId24" Type="http://schemas.openxmlformats.org/officeDocument/2006/relationships/hyperlink" Target="https://zoek.officielebekendmakingen.nl/prb-2024-2766.html" TargetMode="External"/><Relationship Id="rId32" Type="http://schemas.openxmlformats.org/officeDocument/2006/relationships/hyperlink" Target="https://assets.plaece.nl/kuma-hollandsewaterlinies/uploads/media/67052f77dc666/pact-van-loevestein-fact-sheet-2024.pdf" TargetMode="External"/><Relationship Id="rId37" Type="http://schemas.openxmlformats.org/officeDocument/2006/relationships/hyperlink" Target="https://omgevingswet.overheid.nl/regels-op-de-kaart/documenten/_akn_nl_act_pv26_2022_omgevingsverordening/overzicht" TargetMode="External"/><Relationship Id="rId40" Type="http://schemas.openxmlformats.org/officeDocument/2006/relationships/hyperlink" Target="https://assets.plaece.nl/kuma-hollandsewaterlinies/uploads/media/6490767e8d4af/bnid-opmaak-positionpaper-def-150623.pdf?token=/uploads/media/6490767e8d4af/bnid-opmaak-positionpaper-def-150623.pdf" TargetMode="External"/><Relationship Id="rId45" Type="http://schemas.openxmlformats.org/officeDocument/2006/relationships/hyperlink" Target="https://www.provincie-utrecht.nl/sites/default/files/2022-07/Leeswijzer%20Afwegingskader%20Energietransitie%20Hollandse%20Waterlinies%20Provincie%20Utrecht.pdf" TargetMode="External"/><Relationship Id="rId53" Type="http://schemas.openxmlformats.org/officeDocument/2006/relationships/hyperlink" Target="https://monumentenregister.cultureelerfgoed.nl/monumenten/531651" TargetMode="External"/><Relationship Id="rId58" Type="http://schemas.openxmlformats.org/officeDocument/2006/relationships/hyperlink" Target="https://monumentenregister.cultureelerfgoed.nl/monumenten/531738"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5.png"/><Relationship Id="rId19" Type="http://schemas.openxmlformats.org/officeDocument/2006/relationships/image" Target="media/image4.jpeg"/><Relationship Id="rId14" Type="http://schemas.openxmlformats.org/officeDocument/2006/relationships/hyperlink" Target="https://whc.unesco.org/en/list/759/" TargetMode="External"/><Relationship Id="rId22" Type="http://schemas.openxmlformats.org/officeDocument/2006/relationships/hyperlink" Target="https://wetten.overheid.nl/BWBR0041330/2025-01-01" TargetMode="External"/><Relationship Id="rId27" Type="http://schemas.openxmlformats.org/officeDocument/2006/relationships/hyperlink" Target="https://vimeo.com/472262698?fl=pl&amp;fe=vl" TargetMode="External"/><Relationship Id="rId30" Type="http://schemas.openxmlformats.org/officeDocument/2006/relationships/hyperlink" Target="https://www.noord-holland.nl/bestanden/pdf/UItvoeringsprogrammaHWNH2022-2025.def.pdf" TargetMode="External"/><Relationship Id="rId35" Type="http://schemas.openxmlformats.org/officeDocument/2006/relationships/hyperlink" Target="https://experience.arcgis.com/experience/fec4d8f861cd475eb1c04f61e2e8f4d3/page/HOME/?views=LEGENDA" TargetMode="External"/><Relationship Id="rId43" Type="http://schemas.openxmlformats.org/officeDocument/2006/relationships/hyperlink" Target="https://www.provincie-utrecht.nl/sites/default/files/2025-07/Handreiking%20KLE%20in%20het%20UNESCO%20Werelderfgoed%20de%20Hollandse%20Waterlinies%20digitaal%20toegankelijk.pdf" TargetMode="External"/><Relationship Id="rId48" Type="http://schemas.openxmlformats.org/officeDocument/2006/relationships/hyperlink" Target="https://storymaps.arcgis.com/collections/9702c432f0df41b19acc08190d434c77?item=12" TargetMode="External"/><Relationship Id="rId56" Type="http://schemas.openxmlformats.org/officeDocument/2006/relationships/hyperlink" Target="https://monumentenregister.cultureelerfgoed.nl/complexen/531650" TargetMode="External"/><Relationship Id="rId64" Type="http://schemas.openxmlformats.org/officeDocument/2006/relationships/image" Target="media/image8.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omgevingswet.overheid.nl/regels-op-de-kaart/zoeken/locatie" TargetMode="External"/><Relationship Id="rId3" Type="http://schemas.openxmlformats.org/officeDocument/2006/relationships/customXml" Target="../customXml/item3.xml"/><Relationship Id="rId12" Type="http://schemas.openxmlformats.org/officeDocument/2006/relationships/hyperlink" Target="https://www.hollandsewaterlinies.nl/nl/ontdek-het-verhaal/geschiedenis/zo-werkt-de-linie/het-waterverhaal" TargetMode="External"/><Relationship Id="rId17" Type="http://schemas.openxmlformats.org/officeDocument/2006/relationships/image" Target="media/image2.png"/><Relationship Id="rId25" Type="http://schemas.openxmlformats.org/officeDocument/2006/relationships/hyperlink" Target="https://vimeo.com/969844053?fl=pl&amp;fe=vl" TargetMode="External"/><Relationship Id="rId33" Type="http://schemas.openxmlformats.org/officeDocument/2006/relationships/hyperlink" Target="https://www.hollandsewaterlinies.nl/nl" TargetMode="External"/><Relationship Id="rId38" Type="http://schemas.openxmlformats.org/officeDocument/2006/relationships/hyperlink" Target="https://www.cultureelerfgoed.nl/onderwerpen/werelderfgoed" TargetMode="External"/><Relationship Id="rId46" Type="http://schemas.openxmlformats.org/officeDocument/2006/relationships/hyperlink" Target="https://assets.plaece.nl/kuma-hollandsewaterlinies/uploads/media/6683bf2b97fa8/rapport-visuele-integriteit.pdf?token=/uploads/media/6683bf2b97fa8/rapport-visuele-integriteit-2.pdf" TargetMode="External"/><Relationship Id="rId59" Type="http://schemas.openxmlformats.org/officeDocument/2006/relationships/hyperlink" Target="https://monumentenregister.cultureelerfgoed.nl/monumenten/531858" TargetMode="External"/><Relationship Id="rId67" Type="http://schemas.openxmlformats.org/officeDocument/2006/relationships/header" Target="header2.xml"/><Relationship Id="rId20" Type="http://schemas.openxmlformats.org/officeDocument/2006/relationships/hyperlink" Target="https://wetten.overheid.nl/BWBR0037885/2024-01-01/0" TargetMode="External"/><Relationship Id="rId41" Type="http://schemas.openxmlformats.org/officeDocument/2006/relationships/hyperlink" Target="https://storymaps.arcgis.com/collections/9702c432f0df41b19acc08190d434c77?item=1" TargetMode="External"/><Relationship Id="rId54" Type="http://schemas.openxmlformats.org/officeDocument/2006/relationships/hyperlink" Target="https://monumentenregister.cultureelerfgoed.nl/complexen/531691" TargetMode="External"/><Relationship Id="rId62" Type="http://schemas.openxmlformats.org/officeDocument/2006/relationships/image" Target="media/image6.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laece.nl/kuma-hollandsewaterlinies/uploads/media/66d5607ab6291/soouv-nl.pdf?token=/uploads/media/66d5607ab6291/soouv-nl.pdf" TargetMode="External"/><Relationship Id="rId23" Type="http://schemas.openxmlformats.org/officeDocument/2006/relationships/hyperlink" Target="https://omgevingswet.overheid.nl/regels-op-de-kaart/documenten/_akn_nl_act_pv26_2022_omgevingsverordening/overzicht" TargetMode="External"/><Relationship Id="rId28" Type="http://schemas.openxmlformats.org/officeDocument/2006/relationships/hyperlink" Target="https://zoek.officielebekendmakingen.nl/bgr-2024-630" TargetMode="External"/><Relationship Id="rId36" Type="http://schemas.openxmlformats.org/officeDocument/2006/relationships/hyperlink" Target="https://www.provincie-utrecht.nl/onderwerpen/cultuur-en-erfgoed/nieuwe-hollandse-waterlinie-en-stelling-van-amsterdam" TargetMode="External"/><Relationship Id="rId49" Type="http://schemas.openxmlformats.org/officeDocument/2006/relationships/hyperlink" Target="https://storymaps.arcgis.com/collections/9702c432f0df41b19acc08190d434c77?item=13" TargetMode="External"/><Relationship Id="rId57" Type="http://schemas.openxmlformats.org/officeDocument/2006/relationships/hyperlink" Target="https://monumentenregister.cultureelerfgoed.nl/monumenten/531706" TargetMode="External"/><Relationship Id="rId10" Type="http://schemas.openxmlformats.org/officeDocument/2006/relationships/endnotes" Target="endnotes.xml"/><Relationship Id="rId31" Type="http://schemas.openxmlformats.org/officeDocument/2006/relationships/hyperlink" Target="https://www.provincie-utrecht.nl/sites/default/files/2023-08/Pact-van-Ruigenhoek-Actualisatie-2022-2026.pdf" TargetMode="External"/><Relationship Id="rId44" Type="http://schemas.openxmlformats.org/officeDocument/2006/relationships/hyperlink" Target="https://assets.plaece.nl/kuma-hollandsewaterlinies/uploads/media/6684086099056/afwegingskader-energie.pdf?token=/uploads/media/6684086099056/afwegingskader-energie.pdf" TargetMode="External"/><Relationship Id="rId52" Type="http://schemas.openxmlformats.org/officeDocument/2006/relationships/hyperlink" Target="http://forteverdingen.com/" TargetMode="External"/><Relationship Id="rId60" Type="http://schemas.openxmlformats.org/officeDocument/2006/relationships/hyperlink" Target="https://monumentenregister.cultureelerfgoed.nl/monumenten/531858"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hc.unesco.org/en/criteria/" TargetMode="External"/><Relationship Id="rId18" Type="http://schemas.openxmlformats.org/officeDocument/2006/relationships/image" Target="media/image3.jpeg"/><Relationship Id="rId39" Type="http://schemas.openxmlformats.org/officeDocument/2006/relationships/hyperlink" Target="https://werelderfgoed.nl/" TargetMode="External"/><Relationship Id="rId34" Type="http://schemas.openxmlformats.org/officeDocument/2006/relationships/hyperlink" Target="https://partners.hollandsewaterlinies.nl/nl" TargetMode="External"/><Relationship Id="rId50" Type="http://schemas.openxmlformats.org/officeDocument/2006/relationships/hyperlink" Target="https://experience.arcgis.com/experience/fec4d8f861cd475eb1c04f61e2e8f4d3/page/HOME/?views=LEGENDA" TargetMode="External"/><Relationship Id="rId55" Type="http://schemas.openxmlformats.org/officeDocument/2006/relationships/hyperlink" Target="https://monumentenregister.cultureelerfgoed.nl/complexen/531691"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3971\AppData\Local\Microsoft\Windows\INetCache\Content.Outlook\VEF782GM\BNiD-Factsheet-Gemeenten-basis-031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d5e1f2a79ec6ca31f863aeb3b5e7cd79">
  <xsd:schema xmlns:xsd="http://www.w3.org/2001/XMLSchema" xmlns:xs="http://www.w3.org/2001/XMLSchema" xmlns:p="http://schemas.microsoft.com/office/2006/metadata/properties" xmlns:ns2="87e68832-0b0c-46c1-9e43-19ff6c82a9e1" xmlns:ns3="c7124ba8-7417-474d-a89d-199eedb3b9eb" xmlns:ns4="3a2d4642-b1a9-4f9a-947d-aaac82c6ed7c" targetNamespace="http://schemas.microsoft.com/office/2006/metadata/properties" ma:root="true" ma:fieldsID="348b634ffb3e9345088ff042cd0b3a02" ns2:_="" ns3:_="" ns4:_="">
    <xsd:import namespace="87e68832-0b0c-46c1-9e43-19ff6c82a9e1"/>
    <xsd:import namespace="c7124ba8-7417-474d-a89d-199eedb3b9e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2:k7957b5f8f444a679b34b5b5923d672a" minOccurs="0"/>
                <xsd:element ref="ns2:jac39c03a7c14cb08e70c160a38b370d" minOccurs="0"/>
                <xsd:element ref="ns3:MediaServiceMetadata" minOccurs="0"/>
                <xsd:element ref="ns3:MediaServiceFastMetadata" minOccurs="0"/>
                <xsd:element ref="ns4:PUDocumentumRegistratienummer"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4:PUCorsaDocumentcode" minOccurs="0"/>
                <xsd:element ref="ns3:MediaServiceObjectDetectorVersions"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68832-0b0c-46c1-9e43-19ff6c82a9e1"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ultuur en Erfgoed|e8f7d121-bbd7-440b-a541-b1af0c94ed07"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872dc304-12ea-48dd-9b49-f2896c8ad55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De Hollandse waterlinies zijn een belangrijke drager van een aantrekkelijke ruimtelijke kwaliteit|09ae6917-fe32-422c-9a8f-e7ba94fa7a0d"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57afd59-67e4-4bda-aa59-9f53f49c5f73}" ma:internalName="TaxCatchAll" ma:showField="CatchAllData"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50.004.002 - NHW-N - Middelen/representatie beleid en|b49a3f41-26b7-40c2-a86e-aa6a50e119ba"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57afd59-67e4-4bda-aa59-9f53f49c5f73}" ma:internalName="TaxCatchAllLabel" ma:readOnly="true" ma:showField="CatchAllDataLabel" ma:web="87e68832-0b0c-46c1-9e43-19ff6c82a9e1">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Programma NHW/Stelling van Amsterdam|845d178a-ceb8-4102-84b7-6b30ec7a023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dexed="true" ma:internalName="_dlc_DocId" ma:readOnly="true">
      <xsd:simpleType>
        <xsd:restriction base="dms:Text"/>
      </xsd:simpleType>
    </xsd:element>
    <xsd:element name="k7957b5f8f444a679b34b5b5923d672a" ma:index="43"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5"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124ba8-7417-474d-a89d-199eedb3b9eb"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2" nillable="true" ma:displayName="MediaLengthInSeconds" ma:hidden="true" ma:internalName="MediaLengthInSeconds" ma:readOnly="true">
      <xsd:simpleType>
        <xsd:restriction base="dms:Unknown"/>
      </xsd:simpleType>
    </xsd:element>
    <xsd:element name="MediaServiceLocation" ma:index="63" nillable="true" ma:displayName="Location" ma:indexed="true" ma:internalName="MediaServiceLocation" ma:readOnly="true">
      <xsd:simpleType>
        <xsd:restriction base="dms:Text"/>
      </xsd:simpleType>
    </xsd:element>
    <xsd:element name="MediaServiceBillingMetadata" ma:index="6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49"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0"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ddcceb7a3944bcb5df119ed71fb281 xmlns="87e68832-0b0c-46c1-9e43-19ff6c82a9e1">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87e68832-0b0c-46c1-9e43-19ff6c82a9e1" xsi:nil="true"/>
    <PUCopyrightRechten xmlns="87e68832-0b0c-46c1-9e43-19ff6c82a9e1">false</PUCopyrightRechten>
    <c69891f5b6724842a1992b729e890d0f xmlns="87e68832-0b0c-46c1-9e43-19ff6c82a9e1">
      <Terms xmlns="http://schemas.microsoft.com/office/infopath/2007/PartnerControls"/>
    </c69891f5b6724842a1992b729e890d0f>
    <PUDocumenttype xmlns="87e68832-0b0c-46c1-9e43-19ff6c82a9e1" xsi:nil="true"/>
    <PUBegindatumdossier xmlns="87e68832-0b0c-46c1-9e43-19ff6c82a9e1" xsi:nil="true"/>
    <jac39c03a7c14cb08e70c160a38b370d xmlns="87e68832-0b0c-46c1-9e43-19ff6c82a9e1">
      <Terms xmlns="http://schemas.microsoft.com/office/infopath/2007/PartnerControls"/>
    </jac39c03a7c14cb08e70c160a38b370d>
    <_dlc_DocId xmlns="87e68832-0b0c-46c1-9e43-19ff6c82a9e1">UTSP-2051712642-8144</_dlc_DocId>
    <kb23fa795b9743b8adae1149359e24fa xmlns="87e68832-0b0c-46c1-9e43-19ff6c82a9e1">
      <Terms xmlns="http://schemas.microsoft.com/office/infopath/2007/PartnerControls">
        <TermInfo xmlns="http://schemas.microsoft.com/office/infopath/2007/PartnerControls">
          <TermName xmlns="http://schemas.microsoft.com/office/infopath/2007/PartnerControls">Opgavemanager Programma NHW/Stelling van Amsterdam</TermName>
          <TermId xmlns="http://schemas.microsoft.com/office/infopath/2007/PartnerControls">845d178a-ceb8-4102-84b7-6b30ec7a023d</TermId>
        </TermInfo>
      </Terms>
    </kb23fa795b9743b8adae1149359e24fa>
    <k7957b5f8f444a679b34b5b5923d672a xmlns="87e68832-0b0c-46c1-9e43-19ff6c82a9e1">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nbfcb91ce6ed4c72a590e661d33753dd xmlns="87e68832-0b0c-46c1-9e43-19ff6c82a9e1">
      <Terms xmlns="http://schemas.microsoft.com/office/infopath/2007/PartnerControls">
        <TermInfo xmlns="http://schemas.microsoft.com/office/infopath/2007/PartnerControls">
          <TermName xmlns="http://schemas.microsoft.com/office/infopath/2007/PartnerControls">P.2650.004.002 - NHW-N - Middelen/representatie beleid en</TermName>
          <TermId xmlns="http://schemas.microsoft.com/office/infopath/2007/PartnerControls">b49a3f41-26b7-40c2-a86e-aa6a50e119ba</TermId>
        </TermInfo>
      </Terms>
    </nbfcb91ce6ed4c72a590e661d33753dd>
    <PUSelectiecategorie xmlns="87e68832-0b0c-46c1-9e43-19ff6c82a9e1">741</PUSelectiecategorie>
    <d48145a825f34c759bf35e0f0f98a24d xmlns="87e68832-0b0c-46c1-9e43-19ff6c82a9e1">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87e68832-0b0c-46c1-9e43-19ff6c82a9e1" xsi:nil="true"/>
    <_dlc_DocIdUrl xmlns="87e68832-0b0c-46c1-9e43-19ff6c82a9e1">
      <Url>https://provincieutrecht.sharepoint.com/sites/smnwk-HollandseWaterlinies/_layouts/15/DocIdRedir.aspx?ID=UTSP-2051712642-8144</Url>
      <Description>UTSP-2051712642-8144</Description>
    </_dlc_DocIdUrl>
    <dc87032591014caf9b8c241199203258 xmlns="87e68832-0b0c-46c1-9e43-19ff6c82a9e1">
      <Terms xmlns="http://schemas.microsoft.com/office/infopath/2007/PartnerControls">
        <TermInfo xmlns="http://schemas.microsoft.com/office/infopath/2007/PartnerControls">
          <TermName xmlns="http://schemas.microsoft.com/office/infopath/2007/PartnerControls">De Hollandse waterlinies zijn een belangrijke drager van een aantrekkelijke ruimtelijke kwaliteit</TermName>
          <TermId xmlns="http://schemas.microsoft.com/office/infopath/2007/PartnerControls">09ae6917-fe32-422c-9a8f-e7ba94fa7a0d</TermId>
        </TermInfo>
      </Terms>
    </dc87032591014caf9b8c241199203258>
    <PUDocumentumRegistratienummer xmlns="3a2d4642-b1a9-4f9a-947d-aaac82c6ed7c" xsi:nil="true"/>
    <PUBegindatumCopyright xmlns="87e68832-0b0c-46c1-9e43-19ff6c82a9e1" xsi:nil="true"/>
    <PUEinddatumdossier xmlns="87e68832-0b0c-46c1-9e43-19ff6c82a9e1" xsi:nil="true"/>
    <PUCorsaDocumentcode xmlns="3a2d4642-b1a9-4f9a-947d-aaac82c6ed7c" xsi:nil="true"/>
    <e28028357a134c8cba3ce1e424d81274 xmlns="87e68832-0b0c-46c1-9e43-19ff6c82a9e1">
      <Terms xmlns="http://schemas.microsoft.com/office/infopath/2007/PartnerControls">
        <TermInfo xmlns="http://schemas.microsoft.com/office/infopath/2007/PartnerControls">
          <TermName xmlns="http://schemas.microsoft.com/office/infopath/2007/PartnerControls">Cultuur en Erfgoed</TermName>
          <TermId xmlns="http://schemas.microsoft.com/office/infopath/2007/PartnerControls">e8f7d121-bbd7-440b-a541-b1af0c94ed07</TermId>
        </TermInfo>
      </Terms>
    </e28028357a134c8cba3ce1e424d81274>
    <n35da69e1c1047dea46f4e43c827e5fd xmlns="87e68832-0b0c-46c1-9e43-19ff6c82a9e1">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87e68832-0b0c-46c1-9e43-19ff6c82a9e1">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bee6bab28bc347dea223a27ae484b55c xmlns="87e68832-0b0c-46c1-9e43-19ff6c82a9e1">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EinddatumCopyright xmlns="87e68832-0b0c-46c1-9e43-19ff6c82a9e1" xsi:nil="true"/>
    <lcf76f155ced4ddcb4097134ff3c332f xmlns="c7124ba8-7417-474d-a89d-199eedb3b9eb">
      <Terms xmlns="http://schemas.microsoft.com/office/infopath/2007/PartnerControls"/>
    </lcf76f155ced4ddcb4097134ff3c332f>
    <TaxCatchAll xmlns="87e68832-0b0c-46c1-9e43-19ff6c82a9e1">
      <Value>10</Value>
      <Value>9</Value>
      <Value>8</Value>
      <Value>7</Value>
      <Value>6</Value>
      <Value>5</Value>
      <Value>4</Value>
      <Value>3</Value>
      <Value>2</Value>
      <Value>1</Value>
    </TaxCatchAll>
    <PUDossiernaam xmlns="87e68832-0b0c-46c1-9e43-19ff6c82a9e1"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4A56C6-3932-479B-8BC6-517BB16F3513}">
  <ds:schemaRefs>
    <ds:schemaRef ds:uri="http://schemas.microsoft.com/sharepoint/v3/contenttype/forms"/>
  </ds:schemaRefs>
</ds:datastoreItem>
</file>

<file path=customXml/itemProps2.xml><?xml version="1.0" encoding="utf-8"?>
<ds:datastoreItem xmlns:ds="http://schemas.openxmlformats.org/officeDocument/2006/customXml" ds:itemID="{2E09E143-E816-44F0-9AB3-61480484990A}"/>
</file>

<file path=customXml/itemProps3.xml><?xml version="1.0" encoding="utf-8"?>
<ds:datastoreItem xmlns:ds="http://schemas.openxmlformats.org/officeDocument/2006/customXml" ds:itemID="{A29893F3-AD7C-4020-B15A-DD006727D94D}">
  <ds:schemaRefs>
    <ds:schemaRef ds:uri="http://schemas.microsoft.com/office/2006/metadata/properties"/>
    <ds:schemaRef ds:uri="http://schemas.microsoft.com/office/infopath/2007/PartnerControls"/>
    <ds:schemaRef ds:uri="87e68832-0b0c-46c1-9e43-19ff6c82a9e1"/>
    <ds:schemaRef ds:uri="3a2d4642-b1a9-4f9a-947d-aaac82c6ed7c"/>
    <ds:schemaRef ds:uri="c7124ba8-7417-474d-a89d-199eedb3b9eb"/>
  </ds:schemaRefs>
</ds:datastoreItem>
</file>

<file path=customXml/itemProps4.xml><?xml version="1.0" encoding="utf-8"?>
<ds:datastoreItem xmlns:ds="http://schemas.openxmlformats.org/officeDocument/2006/customXml" ds:itemID="{7CFC3302-554E-462C-A52E-D463025C8303}">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BNiD-Factsheet-Gemeenten-basis-031025</Template>
  <TotalTime>126</TotalTime>
  <Pages>7</Pages>
  <Words>2849</Words>
  <Characters>15673</Characters>
  <Application>Microsoft Office Word</Application>
  <DocSecurity>0</DocSecurity>
  <Lines>130</Lines>
  <Paragraphs>36</Paragraphs>
  <ScaleCrop>false</ScaleCrop>
  <Company>Word Specialist</Company>
  <LinksUpToDate>false</LinksUpToDate>
  <CharactersWithSpaces>18486</CharactersWithSpaces>
  <SharedDoc>false</SharedDoc>
  <HLinks>
    <vt:vector size="240" baseType="variant">
      <vt:variant>
        <vt:i4>4456460</vt:i4>
      </vt:variant>
      <vt:variant>
        <vt:i4>126</vt:i4>
      </vt:variant>
      <vt:variant>
        <vt:i4>0</vt:i4>
      </vt:variant>
      <vt:variant>
        <vt:i4>5</vt:i4>
      </vt:variant>
      <vt:variant>
        <vt:lpwstr>https://monumentenregister.cultureelerfgoed.nl/monumenten/532496</vt:lpwstr>
      </vt:variant>
      <vt:variant>
        <vt:lpwstr/>
      </vt:variant>
      <vt:variant>
        <vt:i4>4390917</vt:i4>
      </vt:variant>
      <vt:variant>
        <vt:i4>123</vt:i4>
      </vt:variant>
      <vt:variant>
        <vt:i4>0</vt:i4>
      </vt:variant>
      <vt:variant>
        <vt:i4>5</vt:i4>
      </vt:variant>
      <vt:variant>
        <vt:lpwstr>https://monumentenregister.cultureelerfgoed.nl/monumenten/532500</vt:lpwstr>
      </vt:variant>
      <vt:variant>
        <vt:lpwstr/>
      </vt:variant>
      <vt:variant>
        <vt:i4>4915212</vt:i4>
      </vt:variant>
      <vt:variant>
        <vt:i4>120</vt:i4>
      </vt:variant>
      <vt:variant>
        <vt:i4>0</vt:i4>
      </vt:variant>
      <vt:variant>
        <vt:i4>5</vt:i4>
      </vt:variant>
      <vt:variant>
        <vt:lpwstr>https://monumentenregister.cultureelerfgoed.nl/monumenten/532499</vt:lpwstr>
      </vt:variant>
      <vt:variant>
        <vt:lpwstr/>
      </vt:variant>
      <vt:variant>
        <vt:i4>4390924</vt:i4>
      </vt:variant>
      <vt:variant>
        <vt:i4>117</vt:i4>
      </vt:variant>
      <vt:variant>
        <vt:i4>0</vt:i4>
      </vt:variant>
      <vt:variant>
        <vt:i4>5</vt:i4>
      </vt:variant>
      <vt:variant>
        <vt:lpwstr>https://monumentenregister.cultureelerfgoed.nl/monumenten/532491</vt:lpwstr>
      </vt:variant>
      <vt:variant>
        <vt:lpwstr/>
      </vt:variant>
      <vt:variant>
        <vt:i4>7864372</vt:i4>
      </vt:variant>
      <vt:variant>
        <vt:i4>114</vt:i4>
      </vt:variant>
      <vt:variant>
        <vt:i4>0</vt:i4>
      </vt:variant>
      <vt:variant>
        <vt:i4>5</vt:i4>
      </vt:variant>
      <vt:variant>
        <vt:lpwstr>https://omgevingswet.overheid.nl/regels-op-de-kaart/zoeken/locatie</vt:lpwstr>
      </vt:variant>
      <vt:variant>
        <vt:lpwstr/>
      </vt:variant>
      <vt:variant>
        <vt:i4>2228260</vt:i4>
      </vt:variant>
      <vt:variant>
        <vt:i4>111</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524318</vt:i4>
      </vt:variant>
      <vt:variant>
        <vt:i4>108</vt:i4>
      </vt:variant>
      <vt:variant>
        <vt:i4>0</vt:i4>
      </vt:variant>
      <vt:variant>
        <vt:i4>5</vt:i4>
      </vt:variant>
      <vt:variant>
        <vt:lpwstr>https://storymaps.arcgis.com/collections/9702c432f0df41b19acc08190d434c77?item=1</vt:lpwstr>
      </vt:variant>
      <vt:variant>
        <vt:lpwstr/>
      </vt:variant>
      <vt:variant>
        <vt:i4>7667765</vt:i4>
      </vt:variant>
      <vt:variant>
        <vt:i4>105</vt:i4>
      </vt:variant>
      <vt:variant>
        <vt:i4>0</vt:i4>
      </vt:variant>
      <vt:variant>
        <vt:i4>5</vt:i4>
      </vt:variant>
      <vt:variant>
        <vt:lpwstr>https://whc.unesco.org/en/guidance-toolkit-impact-assessments/</vt:lpwstr>
      </vt:variant>
      <vt:variant>
        <vt:lpwstr/>
      </vt:variant>
      <vt:variant>
        <vt:i4>6291493</vt:i4>
      </vt:variant>
      <vt:variant>
        <vt:i4>102</vt:i4>
      </vt:variant>
      <vt:variant>
        <vt:i4>0</vt:i4>
      </vt:variant>
      <vt:variant>
        <vt:i4>5</vt:i4>
      </vt:variant>
      <vt:variant>
        <vt:lpwstr>https://assets.plaece.nl/kuma-hollandsewaterlinies/uploads/media/6683bf2b97fa8/rapport-visuele-integriteit.pdf?token=/uploads/media/6683bf2b97fa8/rapport-visuele-integriteit-2.pdf</vt:lpwstr>
      </vt:variant>
      <vt:variant>
        <vt:lpwstr/>
      </vt:variant>
      <vt:variant>
        <vt:i4>3866736</vt:i4>
      </vt:variant>
      <vt:variant>
        <vt:i4>99</vt:i4>
      </vt:variant>
      <vt:variant>
        <vt:i4>0</vt:i4>
      </vt:variant>
      <vt:variant>
        <vt:i4>5</vt:i4>
      </vt:variant>
      <vt:variant>
        <vt:lpwstr>https://www.provincie-utrecht.nl/sites/default/files/2022-07/Leeswijzer Afwegingskader Energietransitie Hollandse Waterlinies Provincie Utrecht.pdf</vt:lpwstr>
      </vt:variant>
      <vt:variant>
        <vt:lpwstr/>
      </vt:variant>
      <vt:variant>
        <vt:i4>8060961</vt:i4>
      </vt:variant>
      <vt:variant>
        <vt:i4>96</vt:i4>
      </vt:variant>
      <vt:variant>
        <vt:i4>0</vt:i4>
      </vt:variant>
      <vt:variant>
        <vt:i4>5</vt:i4>
      </vt:variant>
      <vt:variant>
        <vt:lpwstr>https://assets.plaece.nl/kuma-hollandsewaterlinies/uploads/media/6684086099056/afwegingskader-energie.pdf?token=/uploads/media/6684086099056/afwegingskader-energie.pdf</vt:lpwstr>
      </vt:variant>
      <vt:variant>
        <vt:lpwstr/>
      </vt:variant>
      <vt:variant>
        <vt:i4>2621540</vt:i4>
      </vt:variant>
      <vt:variant>
        <vt:i4>93</vt:i4>
      </vt:variant>
      <vt:variant>
        <vt:i4>0</vt:i4>
      </vt:variant>
      <vt:variant>
        <vt:i4>5</vt:i4>
      </vt:variant>
      <vt:variant>
        <vt:lpwstr>https://www.provincie-utrecht.nl/sites/default/files/2025-07/Handreiking KLE in het UNESCO Werelderfgoed de Hollandse Waterlinies digitaal toegankelijk.pdf</vt:lpwstr>
      </vt:variant>
      <vt:variant>
        <vt:lpwstr/>
      </vt:variant>
      <vt:variant>
        <vt:i4>1048654</vt:i4>
      </vt:variant>
      <vt:variant>
        <vt:i4>90</vt:i4>
      </vt:variant>
      <vt:variant>
        <vt:i4>0</vt:i4>
      </vt:variant>
      <vt:variant>
        <vt:i4>5</vt:i4>
      </vt:variant>
      <vt:variant>
        <vt:lpwstr>https://www.provincie-utrecht.nl/onderwerpen/cultuur-en-erfgoed/nieuwe-hollandse-waterlinie-en-stelling-van-amsterdam</vt:lpwstr>
      </vt:variant>
      <vt:variant>
        <vt:lpwstr/>
      </vt:variant>
      <vt:variant>
        <vt:i4>524318</vt:i4>
      </vt:variant>
      <vt:variant>
        <vt:i4>87</vt:i4>
      </vt:variant>
      <vt:variant>
        <vt:i4>0</vt:i4>
      </vt:variant>
      <vt:variant>
        <vt:i4>5</vt:i4>
      </vt:variant>
      <vt:variant>
        <vt:lpwstr>https://storymaps.arcgis.com/collections/9702c432f0df41b19acc08190d434c77?item=1</vt:lpwstr>
      </vt:variant>
      <vt:variant>
        <vt:lpwstr/>
      </vt:variant>
      <vt:variant>
        <vt:i4>8060961</vt:i4>
      </vt:variant>
      <vt:variant>
        <vt:i4>84</vt:i4>
      </vt:variant>
      <vt:variant>
        <vt:i4>0</vt:i4>
      </vt:variant>
      <vt:variant>
        <vt:i4>5</vt:i4>
      </vt:variant>
      <vt:variant>
        <vt:lpwstr>https://assets.plaece.nl/kuma-hollandsewaterlinies/uploads/media/6490767e8d4af/bnid-opmaak-positionpaper-def-150623.pdf?token=/uploads/media/6490767e8d4af/bnid-opmaak-positionpaper-def-150623.pdf</vt:lpwstr>
      </vt:variant>
      <vt:variant>
        <vt:lpwstr/>
      </vt:variant>
      <vt:variant>
        <vt:i4>4653135</vt:i4>
      </vt:variant>
      <vt:variant>
        <vt:i4>81</vt:i4>
      </vt:variant>
      <vt:variant>
        <vt:i4>0</vt:i4>
      </vt:variant>
      <vt:variant>
        <vt:i4>5</vt:i4>
      </vt:variant>
      <vt:variant>
        <vt:lpwstr>https://werelderfgoed.nl/</vt:lpwstr>
      </vt:variant>
      <vt:variant>
        <vt:lpwstr/>
      </vt:variant>
      <vt:variant>
        <vt:i4>4653062</vt:i4>
      </vt:variant>
      <vt:variant>
        <vt:i4>78</vt:i4>
      </vt:variant>
      <vt:variant>
        <vt:i4>0</vt:i4>
      </vt:variant>
      <vt:variant>
        <vt:i4>5</vt:i4>
      </vt:variant>
      <vt:variant>
        <vt:lpwstr>https://www.cultureelerfgoed.nl/onderwerpen/werelderfgoed</vt:lpwstr>
      </vt:variant>
      <vt:variant>
        <vt:lpwstr/>
      </vt:variant>
      <vt:variant>
        <vt:i4>4391005</vt:i4>
      </vt:variant>
      <vt:variant>
        <vt:i4>75</vt:i4>
      </vt:variant>
      <vt:variant>
        <vt:i4>0</vt:i4>
      </vt:variant>
      <vt:variant>
        <vt:i4>5</vt:i4>
      </vt:variant>
      <vt:variant>
        <vt:lpwstr>https://omgevingswet.overheid.nl/regels-op-de-kaart/documenten/_akn_nl_act_pv26_2022_omgevingsverordening/overzicht</vt:lpwstr>
      </vt:variant>
      <vt:variant>
        <vt:lpwstr/>
      </vt:variant>
      <vt:variant>
        <vt:i4>1048654</vt:i4>
      </vt:variant>
      <vt:variant>
        <vt:i4>72</vt:i4>
      </vt:variant>
      <vt:variant>
        <vt:i4>0</vt:i4>
      </vt:variant>
      <vt:variant>
        <vt:i4>5</vt:i4>
      </vt:variant>
      <vt:variant>
        <vt:lpwstr>https://www.provincie-utrecht.nl/onderwerpen/cultuur-en-erfgoed/nieuwe-hollandse-waterlinie-en-stelling-van-amsterdam</vt:lpwstr>
      </vt:variant>
      <vt:variant>
        <vt:lpwstr/>
      </vt:variant>
      <vt:variant>
        <vt:i4>2228260</vt:i4>
      </vt:variant>
      <vt:variant>
        <vt:i4>69</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3735597</vt:i4>
      </vt:variant>
      <vt:variant>
        <vt:i4>66</vt:i4>
      </vt:variant>
      <vt:variant>
        <vt:i4>0</vt:i4>
      </vt:variant>
      <vt:variant>
        <vt:i4>5</vt:i4>
      </vt:variant>
      <vt:variant>
        <vt:lpwstr>https://partners.hollandsewaterlinies.nl/nl</vt:lpwstr>
      </vt:variant>
      <vt:variant>
        <vt:lpwstr/>
      </vt:variant>
      <vt:variant>
        <vt:i4>7929963</vt:i4>
      </vt:variant>
      <vt:variant>
        <vt:i4>63</vt:i4>
      </vt:variant>
      <vt:variant>
        <vt:i4>0</vt:i4>
      </vt:variant>
      <vt:variant>
        <vt:i4>5</vt:i4>
      </vt:variant>
      <vt:variant>
        <vt:lpwstr>https://www.hollandsewaterlinies.nl/nl</vt:lpwstr>
      </vt:variant>
      <vt:variant>
        <vt:lpwstr/>
      </vt:variant>
      <vt:variant>
        <vt:i4>8257579</vt:i4>
      </vt:variant>
      <vt:variant>
        <vt:i4>60</vt:i4>
      </vt:variant>
      <vt:variant>
        <vt:i4>0</vt:i4>
      </vt:variant>
      <vt:variant>
        <vt:i4>5</vt:i4>
      </vt:variant>
      <vt:variant>
        <vt:lpwstr>https://assets.plaece.nl/kuma-hollandsewaterlinies/uploads/media/67052f77dc666/pact-van-loevestein-fact-sheet-2024.pdf</vt:lpwstr>
      </vt:variant>
      <vt:variant>
        <vt:lpwstr/>
      </vt:variant>
      <vt:variant>
        <vt:i4>3932202</vt:i4>
      </vt:variant>
      <vt:variant>
        <vt:i4>57</vt:i4>
      </vt:variant>
      <vt:variant>
        <vt:i4>0</vt:i4>
      </vt:variant>
      <vt:variant>
        <vt:i4>5</vt:i4>
      </vt:variant>
      <vt:variant>
        <vt:lpwstr>https://www.provincie-utrecht.nl/sites/default/files/2023-08/Pact-van-Ruigenhoek-Actualisatie-2022-2026.pdf</vt:lpwstr>
      </vt:variant>
      <vt:variant>
        <vt:lpwstr/>
      </vt:variant>
      <vt:variant>
        <vt:i4>1638418</vt:i4>
      </vt:variant>
      <vt:variant>
        <vt:i4>54</vt:i4>
      </vt:variant>
      <vt:variant>
        <vt:i4>0</vt:i4>
      </vt:variant>
      <vt:variant>
        <vt:i4>5</vt:i4>
      </vt:variant>
      <vt:variant>
        <vt:lpwstr>https://www.noord-holland.nl/bestanden/pdf/UItvoeringsprogrammaHWNH2022-2025.def.pdf</vt:lpwstr>
      </vt:variant>
      <vt:variant>
        <vt:lpwstr/>
      </vt:variant>
      <vt:variant>
        <vt:i4>2228275</vt:i4>
      </vt:variant>
      <vt:variant>
        <vt:i4>51</vt:i4>
      </vt:variant>
      <vt:variant>
        <vt:i4>0</vt:i4>
      </vt:variant>
      <vt:variant>
        <vt:i4>5</vt:i4>
      </vt:variant>
      <vt:variant>
        <vt:lpwstr>https://partners.hollandsewaterlinies.nl/nl/organisatie/sitebureau</vt:lpwstr>
      </vt:variant>
      <vt:variant>
        <vt:lpwstr/>
      </vt:variant>
      <vt:variant>
        <vt:i4>1245277</vt:i4>
      </vt:variant>
      <vt:variant>
        <vt:i4>48</vt:i4>
      </vt:variant>
      <vt:variant>
        <vt:i4>0</vt:i4>
      </vt:variant>
      <vt:variant>
        <vt:i4>5</vt:i4>
      </vt:variant>
      <vt:variant>
        <vt:lpwstr>https://zoek.officielebekendmakingen.nl/bgr-2024-630</vt:lpwstr>
      </vt:variant>
      <vt:variant>
        <vt:lpwstr/>
      </vt:variant>
      <vt:variant>
        <vt:i4>7012456</vt:i4>
      </vt:variant>
      <vt:variant>
        <vt:i4>45</vt:i4>
      </vt:variant>
      <vt:variant>
        <vt:i4>0</vt:i4>
      </vt:variant>
      <vt:variant>
        <vt:i4>5</vt:i4>
      </vt:variant>
      <vt:variant>
        <vt:lpwstr>https://vimeo.com/472262698?fl=pl&amp;fe=vl</vt:lpwstr>
      </vt:variant>
      <vt:variant>
        <vt:lpwstr/>
      </vt:variant>
      <vt:variant>
        <vt:i4>2228260</vt:i4>
      </vt:variant>
      <vt:variant>
        <vt:i4>42</vt:i4>
      </vt:variant>
      <vt:variant>
        <vt:i4>0</vt:i4>
      </vt:variant>
      <vt:variant>
        <vt:i4>5</vt:i4>
      </vt:variant>
      <vt:variant>
        <vt:lpwstr>https://experience.arcgis.com/experience/fec4d8f861cd475eb1c04f61e2e8f4d3/page/HOME/?views=LEGENDA</vt:lpwstr>
      </vt:variant>
      <vt:variant>
        <vt:lpwstr>data_s=id%3AdataSource_3-19242faafb0-layer-17%3A2</vt:lpwstr>
      </vt:variant>
      <vt:variant>
        <vt:i4>6946913</vt:i4>
      </vt:variant>
      <vt:variant>
        <vt:i4>39</vt:i4>
      </vt:variant>
      <vt:variant>
        <vt:i4>0</vt:i4>
      </vt:variant>
      <vt:variant>
        <vt:i4>5</vt:i4>
      </vt:variant>
      <vt:variant>
        <vt:lpwstr>https://vimeo.com/969844053?fl=pl&amp;fe=vl</vt:lpwstr>
      </vt:variant>
      <vt:variant>
        <vt:lpwstr/>
      </vt:variant>
      <vt:variant>
        <vt:i4>7667802</vt:i4>
      </vt:variant>
      <vt:variant>
        <vt:i4>36</vt:i4>
      </vt:variant>
      <vt:variant>
        <vt:i4>0</vt:i4>
      </vt:variant>
      <vt:variant>
        <vt:i4>5</vt:i4>
      </vt:variant>
      <vt:variant>
        <vt:lpwstr>https://zoek.officielebekendmakingen.nl/prb-2024-2766.html</vt:lpwstr>
      </vt:variant>
      <vt:variant>
        <vt:lpwstr>integraletekstvervanging_chp_7__subchp_7.1__subsec_7.1.1__art_7.3</vt:lpwstr>
      </vt:variant>
      <vt:variant>
        <vt:i4>4391005</vt:i4>
      </vt:variant>
      <vt:variant>
        <vt:i4>33</vt:i4>
      </vt:variant>
      <vt:variant>
        <vt:i4>0</vt:i4>
      </vt:variant>
      <vt:variant>
        <vt:i4>5</vt:i4>
      </vt:variant>
      <vt:variant>
        <vt:lpwstr>https://omgevingswet.overheid.nl/regels-op-de-kaart/documenten/_akn_nl_act_pv26_2022_omgevingsverordening/overzicht</vt:lpwstr>
      </vt:variant>
      <vt:variant>
        <vt:lpwstr/>
      </vt:variant>
      <vt:variant>
        <vt:i4>786508</vt:i4>
      </vt:variant>
      <vt:variant>
        <vt:i4>30</vt:i4>
      </vt:variant>
      <vt:variant>
        <vt:i4>0</vt:i4>
      </vt:variant>
      <vt:variant>
        <vt:i4>5</vt:i4>
      </vt:variant>
      <vt:variant>
        <vt:lpwstr>https://wetten.overheid.nl/BWBR0041330/2025-01-01</vt:lpwstr>
      </vt:variant>
      <vt:variant>
        <vt:lpwstr/>
      </vt:variant>
      <vt:variant>
        <vt:i4>262172</vt:i4>
      </vt:variant>
      <vt:variant>
        <vt:i4>27</vt:i4>
      </vt:variant>
      <vt:variant>
        <vt:i4>0</vt:i4>
      </vt:variant>
      <vt:variant>
        <vt:i4>5</vt:i4>
      </vt:variant>
      <vt:variant>
        <vt:lpwstr>https://wetten.overheid.nl/BWBR0041313/2024-12-21</vt:lpwstr>
      </vt:variant>
      <vt:variant>
        <vt:lpwstr>Hoofdstuk7.2</vt:lpwstr>
      </vt:variant>
      <vt:variant>
        <vt:i4>1114125</vt:i4>
      </vt:variant>
      <vt:variant>
        <vt:i4>24</vt:i4>
      </vt:variant>
      <vt:variant>
        <vt:i4>0</vt:i4>
      </vt:variant>
      <vt:variant>
        <vt:i4>5</vt:i4>
      </vt:variant>
      <vt:variant>
        <vt:lpwstr>https://wetten.overheid.nl/BWBR0037885/2024-01-01/0</vt:lpwstr>
      </vt:variant>
      <vt:variant>
        <vt:lpwstr>Hoofdstuk4</vt:lpwstr>
      </vt:variant>
      <vt:variant>
        <vt:i4>7602239</vt:i4>
      </vt:variant>
      <vt:variant>
        <vt:i4>15</vt:i4>
      </vt:variant>
      <vt:variant>
        <vt:i4>0</vt:i4>
      </vt:variant>
      <vt:variant>
        <vt:i4>5</vt:i4>
      </vt:variant>
      <vt:variant>
        <vt:lpwstr>https://whc.unesco.org/en/list/759/</vt:lpwstr>
      </vt:variant>
      <vt:variant>
        <vt:lpwstr/>
      </vt:variant>
      <vt:variant>
        <vt:i4>8060961</vt:i4>
      </vt:variant>
      <vt:variant>
        <vt:i4>12</vt:i4>
      </vt:variant>
      <vt:variant>
        <vt:i4>0</vt:i4>
      </vt:variant>
      <vt:variant>
        <vt:i4>5</vt:i4>
      </vt:variant>
      <vt:variant>
        <vt:lpwstr>https://assets.plaece.nl/kuma-hollandsewaterlinies/uploads/media/66d5607ab6291/soouv-nl.pdf?token=/uploads/media/66d5607ab6291/soouv-nl.pdf</vt:lpwstr>
      </vt:variant>
      <vt:variant>
        <vt:lpwstr/>
      </vt:variant>
      <vt:variant>
        <vt:i4>7602239</vt:i4>
      </vt:variant>
      <vt:variant>
        <vt:i4>9</vt:i4>
      </vt:variant>
      <vt:variant>
        <vt:i4>0</vt:i4>
      </vt:variant>
      <vt:variant>
        <vt:i4>5</vt:i4>
      </vt:variant>
      <vt:variant>
        <vt:lpwstr>https://whc.unesco.org/en/list/759/</vt:lpwstr>
      </vt:variant>
      <vt:variant>
        <vt:lpwstr/>
      </vt:variant>
      <vt:variant>
        <vt:i4>7471164</vt:i4>
      </vt:variant>
      <vt:variant>
        <vt:i4>6</vt:i4>
      </vt:variant>
      <vt:variant>
        <vt:i4>0</vt:i4>
      </vt:variant>
      <vt:variant>
        <vt:i4>5</vt:i4>
      </vt:variant>
      <vt:variant>
        <vt:lpwstr>https://whc.unesco.org/en/criteria/</vt:lpwstr>
      </vt:variant>
      <vt:variant>
        <vt:lpwstr/>
      </vt:variant>
      <vt:variant>
        <vt:i4>4194395</vt:i4>
      </vt:variant>
      <vt:variant>
        <vt:i4>3</vt:i4>
      </vt:variant>
      <vt:variant>
        <vt:i4>0</vt:i4>
      </vt:variant>
      <vt:variant>
        <vt:i4>5</vt:i4>
      </vt:variant>
      <vt:variant>
        <vt:lpwstr>https://www.hollandsewaterlinies.nl/nl/ontdek-het-verhaal/geschiedenis/zo-werkt-de-linie/het-waterverhaal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Cevaal, Renate</dc:creator>
  <cp:keywords/>
  <dc:description/>
  <cp:lastModifiedBy>Cevaal, Renate</cp:lastModifiedBy>
  <cp:revision>355</cp:revision>
  <cp:lastPrinted>2025-11-25T10:44:00Z</cp:lastPrinted>
  <dcterms:created xsi:type="dcterms:W3CDTF">2025-11-11T05:36:00Z</dcterms:created>
  <dcterms:modified xsi:type="dcterms:W3CDTF">2026-06-29T08:24:00Z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5;#Vernietigen|90b47d01-38c6-4bfb-b527-d49e498a64bf</vt:lpwstr>
  </property>
  <property fmtid="{D5CDD505-2E9C-101B-9397-08002B2CF9AE}" pid="3" name="PUBewaartermijn">
    <vt:lpwstr>6;#10 jaar|b084b7cc-e10e-4cec-bcab-d34ef107cbe9</vt:lpwstr>
  </property>
  <property fmtid="{D5CDD505-2E9C-101B-9397-08002B2CF9AE}" pid="4" name="PUDossierResultaat">
    <vt:lpwstr/>
  </property>
  <property fmtid="{D5CDD505-2E9C-101B-9397-08002B2CF9AE}" pid="5" name="PUWBSTax">
    <vt:lpwstr>8;#P.2650.004.002 - NHW-N - Middelen/representatie beleid en|b49a3f41-26b7-40c2-a86e-aa6a50e119ba</vt:lpwstr>
  </property>
  <property fmtid="{D5CDD505-2E9C-101B-9397-08002B2CF9AE}" pid="6" name="MediaServiceImageTags">
    <vt:lpwstr/>
  </property>
  <property fmtid="{D5CDD505-2E9C-101B-9397-08002B2CF9AE}" pid="7" name="ContentTypeId">
    <vt:lpwstr>0x0101003E9A2B830A3CB44DBCE3112387D3A13600027D544D4B8B7248AEBB31D1D05FB4E3</vt:lpwstr>
  </property>
  <property fmtid="{D5CDD505-2E9C-101B-9397-08002B2CF9AE}" pid="8" name="PUDossierStatus">
    <vt:lpwstr>10;#Lopend|dbd4ffdd-42b7-499f-b515-be6b43c64e3b</vt:lpwstr>
  </property>
  <property fmtid="{D5CDD505-2E9C-101B-9397-08002B2CF9AE}" pid="9" name="PUWerkproces">
    <vt:lpwstr>3;#1215. Uitvoeren van activiteiten die behoren tot een werkproces van uitvoerende aard, dat in deze selectielijst niet in het bijzonder is omschreven|0414d284-9f1f-4837-b8e6-802bd11075dd</vt:lpwstr>
  </property>
  <property fmtid="{D5CDD505-2E9C-101B-9397-08002B2CF9AE}" pid="10" name="PUWerkingsgebiedDossier">
    <vt:lpwstr>1;#Intern Provincie|189e3338-705c-4baf-9377-0e95b47bfb72</vt:lpwstr>
  </property>
  <property fmtid="{D5CDD505-2E9C-101B-9397-08002B2CF9AE}" pid="11" name="PUDocumentTrefwoorden">
    <vt:lpwstr/>
  </property>
  <property fmtid="{D5CDD505-2E9C-101B-9397-08002B2CF9AE}" pid="12" name="PUEindverantwoordelijkeProceseigenaar">
    <vt:lpwstr>9;#SLO - Concernmanager Stedelijke Leefomgeving|868258e6-0a0c-4fb4-aa13-9fc70864a5de</vt:lpwstr>
  </property>
  <property fmtid="{D5CDD505-2E9C-101B-9397-08002B2CF9AE}" pid="13" name="PUDoelenboom">
    <vt:lpwstr>7;#De Hollandse waterlinies zijn een belangrijke drager van een aantrekkelijke ruimtelijke kwaliteit|09ae6917-fe32-422c-9a8f-e7ba94fa7a0d</vt:lpwstr>
  </property>
  <property fmtid="{D5CDD505-2E9C-101B-9397-08002B2CF9AE}" pid="14" name="PUThema">
    <vt:lpwstr>2;#Cultuur en Erfgoed|e8f7d121-bbd7-440b-a541-b1af0c94ed07</vt:lpwstr>
  </property>
  <property fmtid="{D5CDD505-2E9C-101B-9397-08002B2CF9AE}" pid="15" name="PUProceseigenaar">
    <vt:lpwstr>4;#Opgavemanager Programma NHW/Stelling van Amsterdam|845d178a-ceb8-4102-84b7-6b30ec7a023d</vt:lpwstr>
  </property>
  <property fmtid="{D5CDD505-2E9C-101B-9397-08002B2CF9AE}" pid="16" name="_dlc_DocIdItemGuid">
    <vt:lpwstr>383fa6f8-9680-4af7-8907-48ecbfc0e1f5</vt:lpwstr>
  </property>
</Properties>
</file>